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626" w:rsidRPr="00C67701" w:rsidRDefault="005B1626" w:rsidP="00013F39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中市政府都市設計審議</w:t>
      </w:r>
      <w:proofErr w:type="gramStart"/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336CD5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6E2A9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3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6E2A9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5B1626" w:rsidRPr="00C67701" w:rsidRDefault="005B1626" w:rsidP="006E2A99">
      <w:pPr>
        <w:adjustRightInd w:val="0"/>
        <w:snapToGrid w:val="0"/>
        <w:spacing w:beforeLines="5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="00336CD5" w:rsidRPr="00C67701">
        <w:rPr>
          <w:rFonts w:eastAsia="標楷體" w:hint="eastAsia"/>
          <w:spacing w:val="20"/>
          <w:sz w:val="32"/>
          <w:szCs w:val="32"/>
        </w:rPr>
        <w:t>5</w:t>
      </w:r>
      <w:r w:rsidRPr="00C67701">
        <w:rPr>
          <w:rFonts w:eastAsia="標楷體" w:hint="eastAsia"/>
          <w:spacing w:val="20"/>
          <w:sz w:val="32"/>
          <w:szCs w:val="32"/>
        </w:rPr>
        <w:t>年</w:t>
      </w:r>
      <w:r w:rsidR="006E2A99">
        <w:rPr>
          <w:rFonts w:eastAsia="標楷體" w:hint="eastAsia"/>
          <w:spacing w:val="20"/>
          <w:sz w:val="32"/>
          <w:szCs w:val="32"/>
        </w:rPr>
        <w:t>3</w:t>
      </w:r>
      <w:r w:rsidRPr="00C67701">
        <w:rPr>
          <w:rFonts w:eastAsia="標楷體" w:hint="eastAsia"/>
          <w:spacing w:val="20"/>
          <w:sz w:val="32"/>
          <w:szCs w:val="32"/>
        </w:rPr>
        <w:t>月</w:t>
      </w:r>
      <w:r w:rsidR="006E2A99">
        <w:rPr>
          <w:rFonts w:eastAsia="標楷體" w:hint="eastAsia"/>
          <w:spacing w:val="20"/>
          <w:sz w:val="32"/>
          <w:szCs w:val="32"/>
        </w:rPr>
        <w:t>4</w:t>
      </w:r>
      <w:r w:rsidRPr="00C67701">
        <w:rPr>
          <w:rFonts w:eastAsia="標楷體" w:hint="eastAsia"/>
          <w:spacing w:val="20"/>
          <w:sz w:val="32"/>
          <w:szCs w:val="32"/>
        </w:rPr>
        <w:t>日（星期</w:t>
      </w:r>
      <w:r w:rsidR="00521AEB" w:rsidRPr="00C67701">
        <w:rPr>
          <w:rFonts w:eastAsia="標楷體" w:hint="eastAsia"/>
          <w:spacing w:val="20"/>
          <w:sz w:val="32"/>
          <w:szCs w:val="32"/>
        </w:rPr>
        <w:t>五</w:t>
      </w:r>
      <w:r w:rsidRPr="00C67701">
        <w:rPr>
          <w:rFonts w:eastAsia="標楷體" w:hint="eastAsia"/>
          <w:spacing w:val="20"/>
          <w:sz w:val="32"/>
          <w:szCs w:val="32"/>
        </w:rPr>
        <w:t>）</w:t>
      </w:r>
      <w:r w:rsidR="00E27F7A" w:rsidRPr="00C67701">
        <w:rPr>
          <w:rFonts w:eastAsia="標楷體" w:hint="eastAsia"/>
          <w:spacing w:val="20"/>
          <w:sz w:val="32"/>
          <w:szCs w:val="32"/>
        </w:rPr>
        <w:t>上</w:t>
      </w:r>
      <w:r w:rsidRPr="00C67701">
        <w:rPr>
          <w:rFonts w:eastAsia="標楷體" w:hint="eastAsia"/>
          <w:spacing w:val="20"/>
          <w:sz w:val="32"/>
          <w:szCs w:val="32"/>
        </w:rPr>
        <w:t>午</w:t>
      </w:r>
      <w:r w:rsidR="00313C79" w:rsidRPr="00C67701">
        <w:rPr>
          <w:rFonts w:eastAsia="標楷體" w:hint="eastAsia"/>
          <w:spacing w:val="20"/>
          <w:sz w:val="32"/>
          <w:szCs w:val="32"/>
        </w:rPr>
        <w:t>10</w:t>
      </w:r>
      <w:r w:rsidRPr="00C67701">
        <w:rPr>
          <w:rFonts w:eastAsia="標楷體" w:hint="eastAsia"/>
          <w:spacing w:val="20"/>
          <w:sz w:val="32"/>
          <w:szCs w:val="32"/>
        </w:rPr>
        <w:t>時</w:t>
      </w:r>
      <w:r w:rsidR="00521AEB" w:rsidRPr="00C67701">
        <w:rPr>
          <w:rFonts w:eastAsia="標楷體" w:hint="eastAsia"/>
          <w:spacing w:val="20"/>
          <w:sz w:val="32"/>
          <w:szCs w:val="32"/>
        </w:rPr>
        <w:t>3</w:t>
      </w:r>
      <w:r w:rsidRPr="00C67701">
        <w:rPr>
          <w:rFonts w:eastAsia="標楷體" w:hint="eastAsia"/>
          <w:spacing w:val="20"/>
          <w:sz w:val="32"/>
          <w:szCs w:val="32"/>
        </w:rPr>
        <w:t>0</w:t>
      </w:r>
      <w:r w:rsidRPr="00C67701">
        <w:rPr>
          <w:rFonts w:eastAsia="標楷體" w:hint="eastAsia"/>
          <w:spacing w:val="20"/>
          <w:sz w:val="32"/>
          <w:szCs w:val="32"/>
        </w:rPr>
        <w:t>分</w:t>
      </w:r>
    </w:p>
    <w:p w:rsidR="005B1626" w:rsidRPr="00C67701" w:rsidRDefault="005B1626" w:rsidP="006E2A99">
      <w:pPr>
        <w:adjustRightInd w:val="0"/>
        <w:snapToGrid w:val="0"/>
        <w:spacing w:beforeLines="5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C67701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5B1626" w:rsidRPr="00C67701" w:rsidRDefault="005B1626" w:rsidP="006E2A99">
      <w:pPr>
        <w:adjustRightInd w:val="0"/>
        <w:snapToGrid w:val="0"/>
        <w:spacing w:beforeLines="5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主持人：</w:t>
      </w:r>
      <w:r w:rsidRPr="00C67701">
        <w:rPr>
          <w:rFonts w:eastAsia="標楷體" w:hint="eastAsia"/>
          <w:spacing w:val="20"/>
          <w:sz w:val="32"/>
          <w:szCs w:val="32"/>
        </w:rPr>
        <w:t>謝總幹事美惠</w:t>
      </w:r>
      <w:r w:rsidR="007C3227" w:rsidRPr="00C67701">
        <w:rPr>
          <w:rFonts w:eastAsia="標楷體" w:hint="eastAsia"/>
          <w:spacing w:val="20"/>
          <w:sz w:val="32"/>
          <w:szCs w:val="32"/>
        </w:rPr>
        <w:t xml:space="preserve">          </w:t>
      </w:r>
      <w:r w:rsidR="00775EA8" w:rsidRPr="00C67701">
        <w:rPr>
          <w:rFonts w:eastAsia="標楷體" w:hint="eastAsia"/>
          <w:spacing w:val="20"/>
          <w:sz w:val="32"/>
          <w:szCs w:val="32"/>
        </w:rPr>
        <w:t xml:space="preserve">       </w:t>
      </w:r>
      <w:r w:rsidR="007C3227" w:rsidRPr="00C67701">
        <w:rPr>
          <w:rFonts w:eastAsia="標楷體" w:hint="eastAsia"/>
          <w:spacing w:val="20"/>
          <w:sz w:val="32"/>
          <w:szCs w:val="32"/>
        </w:rPr>
        <w:t xml:space="preserve">       </w:t>
      </w:r>
    </w:p>
    <w:p w:rsidR="00F809CA" w:rsidRPr="00F809CA" w:rsidRDefault="005B1626" w:rsidP="006E2A99">
      <w:pPr>
        <w:pStyle w:val="3"/>
        <w:numPr>
          <w:ilvl w:val="0"/>
          <w:numId w:val="27"/>
        </w:numPr>
        <w:spacing w:beforeLines="5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5B1626" w:rsidRPr="00C67701" w:rsidRDefault="005B1626" w:rsidP="006E2A99">
      <w:pPr>
        <w:pStyle w:val="3"/>
        <w:numPr>
          <w:ilvl w:val="0"/>
          <w:numId w:val="27"/>
        </w:numPr>
        <w:spacing w:beforeLines="5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5B1626" w:rsidRPr="00C67701" w:rsidRDefault="005B1626" w:rsidP="006E2A99">
      <w:pPr>
        <w:pStyle w:val="3"/>
        <w:numPr>
          <w:ilvl w:val="0"/>
          <w:numId w:val="29"/>
        </w:numPr>
        <w:tabs>
          <w:tab w:val="left" w:pos="1008"/>
        </w:tabs>
        <w:spacing w:beforeLines="50" w:line="500" w:lineRule="exact"/>
        <w:ind w:left="1281" w:hanging="1281"/>
        <w:rPr>
          <w:rFonts w:ascii="Times New Roman" w:hAnsi="Times New Roman"/>
          <w:sz w:val="32"/>
          <w:szCs w:val="32"/>
        </w:rPr>
      </w:pPr>
      <w:r w:rsidRPr="00C67701">
        <w:rPr>
          <w:rFonts w:ascii="Times New Roman" w:hAnsi="Times New Roman" w:hint="eastAsia"/>
          <w:sz w:val="32"/>
          <w:szCs w:val="32"/>
        </w:rPr>
        <w:t>本次會議提</w:t>
      </w:r>
      <w:r w:rsidRPr="00C67701">
        <w:rPr>
          <w:rFonts w:ascii="Times New Roman" w:hAnsi="Times New Roman" w:hint="eastAsia"/>
          <w:color w:val="000000" w:themeColor="text1"/>
          <w:sz w:val="32"/>
          <w:szCs w:val="32"/>
        </w:rPr>
        <w:t>案審查案件共</w:t>
      </w:r>
      <w:r w:rsidR="006E2A99">
        <w:rPr>
          <w:rFonts w:ascii="Times New Roman" w:hAnsi="Times New Roman" w:hint="eastAsia"/>
          <w:color w:val="000000" w:themeColor="text1"/>
          <w:sz w:val="32"/>
          <w:szCs w:val="32"/>
        </w:rPr>
        <w:t>2</w:t>
      </w:r>
      <w:r w:rsidRPr="00C67701">
        <w:rPr>
          <w:rFonts w:ascii="Times New Roman" w:hAnsi="Times New Roman" w:hint="eastAsia"/>
          <w:color w:val="000000" w:themeColor="text1"/>
          <w:sz w:val="32"/>
          <w:szCs w:val="32"/>
        </w:rPr>
        <w:t>案。</w:t>
      </w:r>
    </w:p>
    <w:p w:rsidR="005B1626" w:rsidRPr="00C67701" w:rsidRDefault="005B1626" w:rsidP="006E2A99">
      <w:pPr>
        <w:pStyle w:val="3"/>
        <w:numPr>
          <w:ilvl w:val="0"/>
          <w:numId w:val="27"/>
        </w:numPr>
        <w:spacing w:beforeLines="5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報告案件：無</w:t>
      </w:r>
    </w:p>
    <w:p w:rsidR="005B1626" w:rsidRPr="00C67701" w:rsidRDefault="005B1626" w:rsidP="006E2A99">
      <w:pPr>
        <w:pStyle w:val="3"/>
        <w:numPr>
          <w:ilvl w:val="0"/>
          <w:numId w:val="27"/>
        </w:numPr>
        <w:spacing w:beforeLines="5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Pr="00C67701">
        <w:rPr>
          <w:rFonts w:ascii="Times New Roman" w:hAnsi="Times New Roman" w:hint="eastAsia"/>
          <w:b/>
          <w:spacing w:val="20"/>
          <w:sz w:val="32"/>
        </w:rPr>
        <w:t>流程</w:t>
      </w:r>
      <w:r w:rsidRPr="00C67701">
        <w:rPr>
          <w:rFonts w:ascii="Times New Roman" w:hAnsi="Times New Roman" w:hint="eastAsia"/>
          <w:b/>
          <w:sz w:val="32"/>
          <w:szCs w:val="32"/>
        </w:rPr>
        <w:t>：</w:t>
      </w:r>
    </w:p>
    <w:p w:rsidR="005B1626" w:rsidRPr="00C67701" w:rsidRDefault="005B1626" w:rsidP="00013F39">
      <w:pPr>
        <w:adjustRightInd w:val="0"/>
        <w:spacing w:line="50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→進行審查討論→決議。</w:t>
      </w:r>
    </w:p>
    <w:p w:rsidR="005B1626" w:rsidRPr="00C67701" w:rsidRDefault="005B1626" w:rsidP="006E2A99">
      <w:pPr>
        <w:pStyle w:val="3"/>
        <w:numPr>
          <w:ilvl w:val="0"/>
          <w:numId w:val="27"/>
        </w:numPr>
        <w:tabs>
          <w:tab w:val="clear" w:pos="720"/>
          <w:tab w:val="left" w:pos="709"/>
        </w:tabs>
        <w:spacing w:afterLines="50" w:line="500" w:lineRule="exact"/>
        <w:ind w:left="709" w:hanging="709"/>
        <w:rPr>
          <w:rFonts w:ascii="Times New Roman" w:hAnsi="Times New Roman"/>
          <w:b/>
          <w:spacing w:val="20"/>
          <w:sz w:val="32"/>
        </w:rPr>
      </w:pPr>
      <w:r w:rsidRPr="00C67701">
        <w:rPr>
          <w:rFonts w:ascii="Times New Roman" w:hAnsi="Times New Roman" w:hint="eastAsia"/>
          <w:b/>
          <w:spacing w:val="20"/>
          <w:sz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Pr="00C67701">
        <w:rPr>
          <w:rFonts w:ascii="Times New Roman" w:hAnsi="Times New Roman" w:hint="eastAsia"/>
          <w:b/>
          <w:spacing w:val="20"/>
          <w:sz w:val="32"/>
        </w:rPr>
        <w:t>：</w:t>
      </w:r>
    </w:p>
    <w:p w:rsidR="00D34733" w:rsidRDefault="005B1626" w:rsidP="00D34733">
      <w:pPr>
        <w:spacing w:line="500" w:lineRule="exact"/>
        <w:ind w:left="1441" w:hangingChars="400" w:hanging="1441"/>
        <w:jc w:val="both"/>
        <w:rPr>
          <w:rFonts w:eastAsia="標楷體" w:hint="eastAsia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24"/>
        </w:rPr>
        <w:t>第一案：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遠雄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建設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事業股份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有限公司委託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原大聯合建築師事務所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申請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清水區市鎮北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段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273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等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1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筆地號</w:t>
      </w:r>
      <w:r w:rsidR="006E2A99" w:rsidRPr="003833BC">
        <w:rPr>
          <w:rFonts w:eastAsia="標楷體"/>
          <w:color w:val="000000" w:themeColor="text1"/>
          <w:spacing w:val="20"/>
          <w:sz w:val="32"/>
          <w:szCs w:val="24"/>
        </w:rPr>
        <w:t>(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第四種商業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區</w:t>
      </w:r>
      <w:r w:rsidR="006E2A99" w:rsidRPr="003833BC">
        <w:rPr>
          <w:rFonts w:eastAsia="標楷體"/>
          <w:color w:val="000000" w:themeColor="text1"/>
          <w:spacing w:val="20"/>
          <w:sz w:val="32"/>
          <w:szCs w:val="24"/>
        </w:rPr>
        <w:t>)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地上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15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層地下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3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層</w:t>
      </w:r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店</w:t>
      </w:r>
      <w:proofErr w:type="gramStart"/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舖</w:t>
      </w:r>
      <w:proofErr w:type="gramEnd"/>
      <w:r w:rsidR="006E2A99">
        <w:rPr>
          <w:rFonts w:eastAsia="標楷體" w:hint="eastAsia"/>
          <w:color w:val="000000" w:themeColor="text1"/>
          <w:spacing w:val="20"/>
          <w:sz w:val="32"/>
          <w:szCs w:val="24"/>
        </w:rPr>
        <w:t>、</w:t>
      </w:r>
      <w:r w:rsidR="006E2A99"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集合住宅新建工程案</w:t>
      </w:r>
      <w:r w:rsidRPr="00C67701">
        <w:rPr>
          <w:rFonts w:eastAsia="標楷體" w:hint="eastAsia"/>
          <w:spacing w:val="20"/>
          <w:sz w:val="32"/>
          <w:szCs w:val="32"/>
        </w:rPr>
        <w:t>，提請</w:t>
      </w:r>
      <w:r w:rsidRPr="00C67701">
        <w:rPr>
          <w:rFonts w:eastAsia="標楷體" w:hint="eastAsia"/>
          <w:spacing w:val="20"/>
          <w:sz w:val="32"/>
          <w:szCs w:val="32"/>
        </w:rPr>
        <w:t xml:space="preserve"> </w:t>
      </w:r>
      <w:r w:rsidRPr="00C67701">
        <w:rPr>
          <w:rFonts w:eastAsia="標楷體" w:hint="eastAsia"/>
          <w:spacing w:val="20"/>
          <w:sz w:val="32"/>
          <w:szCs w:val="32"/>
        </w:rPr>
        <w:t>審查。</w:t>
      </w:r>
    </w:p>
    <w:p w:rsidR="006E2A99" w:rsidRDefault="006E2A99" w:rsidP="006E2A99">
      <w:pPr>
        <w:spacing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24"/>
        </w:rPr>
        <w:t>第</w:t>
      </w:r>
      <w:r>
        <w:rPr>
          <w:rFonts w:eastAsia="標楷體" w:hint="eastAsia"/>
          <w:b/>
          <w:spacing w:val="20"/>
          <w:sz w:val="32"/>
          <w:szCs w:val="24"/>
        </w:rPr>
        <w:t>二</w:t>
      </w:r>
      <w:r w:rsidRPr="00C67701">
        <w:rPr>
          <w:rFonts w:eastAsia="標楷體" w:hint="eastAsia"/>
          <w:b/>
          <w:spacing w:val="20"/>
          <w:sz w:val="32"/>
          <w:szCs w:val="24"/>
        </w:rPr>
        <w:t>案：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臺灣自來水股份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有限公司委託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九典聯合建築師事務所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申請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北區水源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段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145-2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等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10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筆地號</w:t>
      </w:r>
      <w:r w:rsidRPr="003833BC">
        <w:rPr>
          <w:rFonts w:eastAsia="標楷體"/>
          <w:color w:val="000000" w:themeColor="text1"/>
          <w:spacing w:val="20"/>
          <w:sz w:val="32"/>
          <w:szCs w:val="24"/>
        </w:rPr>
        <w:t>(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自來水事業專用區</w:t>
      </w:r>
      <w:r w:rsidRPr="003833BC">
        <w:rPr>
          <w:rFonts w:eastAsia="標楷體"/>
          <w:color w:val="000000" w:themeColor="text1"/>
          <w:spacing w:val="20"/>
          <w:sz w:val="32"/>
          <w:szCs w:val="24"/>
        </w:rPr>
        <w:t>)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地上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11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層地下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3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層</w:t>
      </w:r>
      <w:r>
        <w:rPr>
          <w:rFonts w:eastAsia="標楷體" w:hint="eastAsia"/>
          <w:color w:val="000000" w:themeColor="text1"/>
          <w:spacing w:val="20"/>
          <w:sz w:val="32"/>
          <w:szCs w:val="24"/>
        </w:rPr>
        <w:t>自來水公司辦公園區</w:t>
      </w:r>
      <w:r w:rsidRPr="003833BC">
        <w:rPr>
          <w:rFonts w:eastAsia="標楷體" w:hint="eastAsia"/>
          <w:color w:val="000000" w:themeColor="text1"/>
          <w:spacing w:val="20"/>
          <w:sz w:val="32"/>
          <w:szCs w:val="24"/>
        </w:rPr>
        <w:t>新建工程案</w:t>
      </w:r>
      <w:r w:rsidRPr="00C67701">
        <w:rPr>
          <w:rFonts w:eastAsia="標楷體" w:hint="eastAsia"/>
          <w:spacing w:val="20"/>
          <w:sz w:val="32"/>
          <w:szCs w:val="32"/>
        </w:rPr>
        <w:t>，提請</w:t>
      </w:r>
      <w:r w:rsidRPr="00C67701">
        <w:rPr>
          <w:rFonts w:eastAsia="標楷體" w:hint="eastAsia"/>
          <w:spacing w:val="20"/>
          <w:sz w:val="32"/>
          <w:szCs w:val="32"/>
        </w:rPr>
        <w:t xml:space="preserve"> </w:t>
      </w:r>
      <w:r w:rsidRPr="00C67701">
        <w:rPr>
          <w:rFonts w:eastAsia="標楷體" w:hint="eastAsia"/>
          <w:spacing w:val="20"/>
          <w:sz w:val="32"/>
          <w:szCs w:val="32"/>
        </w:rPr>
        <w:t>審查。</w:t>
      </w:r>
    </w:p>
    <w:p w:rsidR="00D34733" w:rsidRPr="00D34733" w:rsidRDefault="00D34733" w:rsidP="00D34733">
      <w:pPr>
        <w:spacing w:line="50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</w:p>
    <w:p w:rsidR="005B1626" w:rsidRPr="00C67701" w:rsidRDefault="005B1626" w:rsidP="00013F39">
      <w:pPr>
        <w:pStyle w:val="3"/>
        <w:numPr>
          <w:ilvl w:val="0"/>
          <w:numId w:val="27"/>
        </w:numPr>
        <w:spacing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決議</w:t>
      </w:r>
    </w:p>
    <w:p w:rsidR="005B1626" w:rsidRPr="00C67701" w:rsidRDefault="005B1626" w:rsidP="00013F39">
      <w:pPr>
        <w:pStyle w:val="3"/>
        <w:numPr>
          <w:ilvl w:val="0"/>
          <w:numId w:val="27"/>
        </w:numPr>
        <w:spacing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臨時動議</w:t>
      </w:r>
    </w:p>
    <w:p w:rsidR="001C6324" w:rsidRPr="00C67701" w:rsidRDefault="005B1626" w:rsidP="00013F39">
      <w:pPr>
        <w:pStyle w:val="3"/>
        <w:numPr>
          <w:ilvl w:val="0"/>
          <w:numId w:val="27"/>
        </w:numPr>
        <w:spacing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  <w:bookmarkStart w:id="0" w:name="_GoBack"/>
      <w:bookmarkEnd w:id="0"/>
    </w:p>
    <w:sectPr w:rsidR="001C6324" w:rsidRPr="00C67701" w:rsidSect="003328CE">
      <w:footerReference w:type="even" r:id="rId8"/>
      <w:footerReference w:type="default" r:id="rId9"/>
      <w:pgSz w:w="11907" w:h="16840" w:code="9"/>
      <w:pgMar w:top="1134" w:right="1134" w:bottom="1135" w:left="1134" w:header="851" w:footer="590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C79" w:rsidRDefault="00313C79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313C79" w:rsidRDefault="00313C79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79" w:rsidRDefault="0043306C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 w:rsidR="00313C7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3C79" w:rsidRDefault="00313C79" w:rsidP="005833BF">
    <w:pPr>
      <w:pStyle w:val="a3"/>
      <w:spacing w:before="120"/>
      <w:ind w:left="800" w:hanging="8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C79" w:rsidRDefault="00313C79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="0043306C"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="0043306C" w:rsidRPr="00AA3FC5">
      <w:rPr>
        <w:rStyle w:val="a5"/>
        <w:rFonts w:ascii="標楷體" w:eastAsia="標楷體" w:hAnsi="標楷體"/>
      </w:rPr>
      <w:fldChar w:fldCharType="separate"/>
    </w:r>
    <w:r w:rsidR="006E2A99" w:rsidRPr="006E2A99">
      <w:rPr>
        <w:rStyle w:val="a5"/>
        <w:rFonts w:ascii="標楷體" w:eastAsia="標楷體" w:hAnsi="標楷體" w:hint="eastAsia"/>
        <w:noProof/>
        <w:lang w:val="zh-TW"/>
      </w:rPr>
      <w:t>一</w:t>
    </w:r>
    <w:r w:rsidR="0043306C"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C79" w:rsidRDefault="00313C79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313C79" w:rsidRDefault="00313C79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894900"/>
    <w:rsid w:val="000007C7"/>
    <w:rsid w:val="00000C25"/>
    <w:rsid w:val="000024F2"/>
    <w:rsid w:val="00002A77"/>
    <w:rsid w:val="00003D82"/>
    <w:rsid w:val="000054C5"/>
    <w:rsid w:val="00006BC5"/>
    <w:rsid w:val="00007F8E"/>
    <w:rsid w:val="00012C4F"/>
    <w:rsid w:val="00013F39"/>
    <w:rsid w:val="000155BA"/>
    <w:rsid w:val="00017CEE"/>
    <w:rsid w:val="0002128F"/>
    <w:rsid w:val="00021CA3"/>
    <w:rsid w:val="00030DB4"/>
    <w:rsid w:val="0003207D"/>
    <w:rsid w:val="000328A8"/>
    <w:rsid w:val="0003688A"/>
    <w:rsid w:val="0003721D"/>
    <w:rsid w:val="000407CC"/>
    <w:rsid w:val="000407DA"/>
    <w:rsid w:val="00044C95"/>
    <w:rsid w:val="00045440"/>
    <w:rsid w:val="00045808"/>
    <w:rsid w:val="00046DCA"/>
    <w:rsid w:val="00047A28"/>
    <w:rsid w:val="000501AC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313C"/>
    <w:rsid w:val="00085A1A"/>
    <w:rsid w:val="000863AF"/>
    <w:rsid w:val="000865AD"/>
    <w:rsid w:val="00087BF9"/>
    <w:rsid w:val="00090B07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0B16"/>
    <w:rsid w:val="000B3BE3"/>
    <w:rsid w:val="000B3EA0"/>
    <w:rsid w:val="000B4EFD"/>
    <w:rsid w:val="000B5544"/>
    <w:rsid w:val="000B761E"/>
    <w:rsid w:val="000B7A36"/>
    <w:rsid w:val="000C125D"/>
    <w:rsid w:val="000C147C"/>
    <w:rsid w:val="000C2B43"/>
    <w:rsid w:val="000C32EC"/>
    <w:rsid w:val="000C5DB2"/>
    <w:rsid w:val="000D4E17"/>
    <w:rsid w:val="000D73E2"/>
    <w:rsid w:val="000D78A8"/>
    <w:rsid w:val="000D7F31"/>
    <w:rsid w:val="000E0768"/>
    <w:rsid w:val="000E252B"/>
    <w:rsid w:val="000E40BA"/>
    <w:rsid w:val="000E478C"/>
    <w:rsid w:val="000E597B"/>
    <w:rsid w:val="000E6C2E"/>
    <w:rsid w:val="000F048D"/>
    <w:rsid w:val="000F2016"/>
    <w:rsid w:val="000F34A3"/>
    <w:rsid w:val="000F3DE4"/>
    <w:rsid w:val="000F3F2F"/>
    <w:rsid w:val="000F64E2"/>
    <w:rsid w:val="00101D76"/>
    <w:rsid w:val="0010310E"/>
    <w:rsid w:val="00105D06"/>
    <w:rsid w:val="001102A0"/>
    <w:rsid w:val="001119B9"/>
    <w:rsid w:val="00111CE3"/>
    <w:rsid w:val="00112758"/>
    <w:rsid w:val="00113CDB"/>
    <w:rsid w:val="00113F11"/>
    <w:rsid w:val="001173B1"/>
    <w:rsid w:val="0012036A"/>
    <w:rsid w:val="001238F1"/>
    <w:rsid w:val="00125023"/>
    <w:rsid w:val="001258DE"/>
    <w:rsid w:val="00126017"/>
    <w:rsid w:val="001311B5"/>
    <w:rsid w:val="00131647"/>
    <w:rsid w:val="00141C5C"/>
    <w:rsid w:val="0014231D"/>
    <w:rsid w:val="00142C53"/>
    <w:rsid w:val="0014388F"/>
    <w:rsid w:val="00144AD0"/>
    <w:rsid w:val="001451B7"/>
    <w:rsid w:val="00145727"/>
    <w:rsid w:val="001460CD"/>
    <w:rsid w:val="00150C9C"/>
    <w:rsid w:val="00151338"/>
    <w:rsid w:val="001513D4"/>
    <w:rsid w:val="00151ED7"/>
    <w:rsid w:val="00152F3C"/>
    <w:rsid w:val="0015335E"/>
    <w:rsid w:val="00153DE1"/>
    <w:rsid w:val="0015691B"/>
    <w:rsid w:val="0016112F"/>
    <w:rsid w:val="0016400F"/>
    <w:rsid w:val="00164C2A"/>
    <w:rsid w:val="00166A2D"/>
    <w:rsid w:val="0017013B"/>
    <w:rsid w:val="00171058"/>
    <w:rsid w:val="00172030"/>
    <w:rsid w:val="0017260C"/>
    <w:rsid w:val="00172AC6"/>
    <w:rsid w:val="00174213"/>
    <w:rsid w:val="001743EE"/>
    <w:rsid w:val="00175890"/>
    <w:rsid w:val="00176626"/>
    <w:rsid w:val="0018043A"/>
    <w:rsid w:val="001810D6"/>
    <w:rsid w:val="001813D6"/>
    <w:rsid w:val="00181D4D"/>
    <w:rsid w:val="00184659"/>
    <w:rsid w:val="0018488B"/>
    <w:rsid w:val="00184ACB"/>
    <w:rsid w:val="00185C69"/>
    <w:rsid w:val="00187377"/>
    <w:rsid w:val="00192200"/>
    <w:rsid w:val="0019298B"/>
    <w:rsid w:val="00194F47"/>
    <w:rsid w:val="0019534D"/>
    <w:rsid w:val="00196DE7"/>
    <w:rsid w:val="001A051C"/>
    <w:rsid w:val="001A16CF"/>
    <w:rsid w:val="001A2B11"/>
    <w:rsid w:val="001B0E5C"/>
    <w:rsid w:val="001B1462"/>
    <w:rsid w:val="001B15D0"/>
    <w:rsid w:val="001B59C9"/>
    <w:rsid w:val="001B5FFD"/>
    <w:rsid w:val="001B7B8F"/>
    <w:rsid w:val="001C17D2"/>
    <w:rsid w:val="001C45E3"/>
    <w:rsid w:val="001C6324"/>
    <w:rsid w:val="001D1873"/>
    <w:rsid w:val="001D18C0"/>
    <w:rsid w:val="001D3304"/>
    <w:rsid w:val="001D456A"/>
    <w:rsid w:val="001D479D"/>
    <w:rsid w:val="001D6871"/>
    <w:rsid w:val="001E16AD"/>
    <w:rsid w:val="001E1DE2"/>
    <w:rsid w:val="001E73D3"/>
    <w:rsid w:val="001F0491"/>
    <w:rsid w:val="001F17AE"/>
    <w:rsid w:val="001F27EA"/>
    <w:rsid w:val="001F4161"/>
    <w:rsid w:val="001F737D"/>
    <w:rsid w:val="001F7ED0"/>
    <w:rsid w:val="002007E7"/>
    <w:rsid w:val="0020172E"/>
    <w:rsid w:val="00202F57"/>
    <w:rsid w:val="00207AC4"/>
    <w:rsid w:val="002112EB"/>
    <w:rsid w:val="00211B30"/>
    <w:rsid w:val="00213FC9"/>
    <w:rsid w:val="0021702C"/>
    <w:rsid w:val="00217B57"/>
    <w:rsid w:val="00222C0C"/>
    <w:rsid w:val="0022532D"/>
    <w:rsid w:val="002269EE"/>
    <w:rsid w:val="00230182"/>
    <w:rsid w:val="002314C3"/>
    <w:rsid w:val="00231537"/>
    <w:rsid w:val="0023195F"/>
    <w:rsid w:val="0023205F"/>
    <w:rsid w:val="002329AC"/>
    <w:rsid w:val="00235841"/>
    <w:rsid w:val="0023596C"/>
    <w:rsid w:val="002404D7"/>
    <w:rsid w:val="00240666"/>
    <w:rsid w:val="00242F23"/>
    <w:rsid w:val="00243B85"/>
    <w:rsid w:val="002460E9"/>
    <w:rsid w:val="00246445"/>
    <w:rsid w:val="0024732D"/>
    <w:rsid w:val="00247A95"/>
    <w:rsid w:val="00247AB0"/>
    <w:rsid w:val="0025540F"/>
    <w:rsid w:val="00255FE0"/>
    <w:rsid w:val="0025635A"/>
    <w:rsid w:val="00256535"/>
    <w:rsid w:val="00260B4C"/>
    <w:rsid w:val="002643D1"/>
    <w:rsid w:val="00271496"/>
    <w:rsid w:val="002719D3"/>
    <w:rsid w:val="002737B3"/>
    <w:rsid w:val="00273B61"/>
    <w:rsid w:val="002825D6"/>
    <w:rsid w:val="00282EAD"/>
    <w:rsid w:val="00284132"/>
    <w:rsid w:val="0028483D"/>
    <w:rsid w:val="00286D1A"/>
    <w:rsid w:val="00291A28"/>
    <w:rsid w:val="002931CC"/>
    <w:rsid w:val="002A0ECB"/>
    <w:rsid w:val="002A10B3"/>
    <w:rsid w:val="002A1CEB"/>
    <w:rsid w:val="002A56BF"/>
    <w:rsid w:val="002C0338"/>
    <w:rsid w:val="002C07CF"/>
    <w:rsid w:val="002C3BF4"/>
    <w:rsid w:val="002C6AFD"/>
    <w:rsid w:val="002C6B3D"/>
    <w:rsid w:val="002C6C7D"/>
    <w:rsid w:val="002D0899"/>
    <w:rsid w:val="002D11E3"/>
    <w:rsid w:val="002D3F08"/>
    <w:rsid w:val="002D44E6"/>
    <w:rsid w:val="002D58A0"/>
    <w:rsid w:val="002D6AAB"/>
    <w:rsid w:val="002D790F"/>
    <w:rsid w:val="002E065C"/>
    <w:rsid w:val="002E0D7D"/>
    <w:rsid w:val="002E19C0"/>
    <w:rsid w:val="002E44CE"/>
    <w:rsid w:val="002F06B2"/>
    <w:rsid w:val="002F37B3"/>
    <w:rsid w:val="002F3C7E"/>
    <w:rsid w:val="002F482D"/>
    <w:rsid w:val="002F674C"/>
    <w:rsid w:val="00300120"/>
    <w:rsid w:val="0030112A"/>
    <w:rsid w:val="003054C6"/>
    <w:rsid w:val="003055AB"/>
    <w:rsid w:val="00306723"/>
    <w:rsid w:val="0031362C"/>
    <w:rsid w:val="00313C79"/>
    <w:rsid w:val="003153DB"/>
    <w:rsid w:val="00315E95"/>
    <w:rsid w:val="003213F6"/>
    <w:rsid w:val="0032153D"/>
    <w:rsid w:val="00324BC3"/>
    <w:rsid w:val="003254FE"/>
    <w:rsid w:val="00325FB3"/>
    <w:rsid w:val="00326771"/>
    <w:rsid w:val="00330630"/>
    <w:rsid w:val="00330C3E"/>
    <w:rsid w:val="003328CE"/>
    <w:rsid w:val="00332A00"/>
    <w:rsid w:val="00332DD2"/>
    <w:rsid w:val="00336CD5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3D59"/>
    <w:rsid w:val="00376BE6"/>
    <w:rsid w:val="003804B1"/>
    <w:rsid w:val="003809A3"/>
    <w:rsid w:val="00381A54"/>
    <w:rsid w:val="003821C1"/>
    <w:rsid w:val="00382BF6"/>
    <w:rsid w:val="00383834"/>
    <w:rsid w:val="00384D76"/>
    <w:rsid w:val="00385D64"/>
    <w:rsid w:val="00387339"/>
    <w:rsid w:val="00393B1F"/>
    <w:rsid w:val="00394FCE"/>
    <w:rsid w:val="003964A4"/>
    <w:rsid w:val="00397A3A"/>
    <w:rsid w:val="003A27AE"/>
    <w:rsid w:val="003A2EC1"/>
    <w:rsid w:val="003A64DA"/>
    <w:rsid w:val="003A78B0"/>
    <w:rsid w:val="003B7F74"/>
    <w:rsid w:val="003C18D5"/>
    <w:rsid w:val="003C28B3"/>
    <w:rsid w:val="003C41EC"/>
    <w:rsid w:val="003C4FD9"/>
    <w:rsid w:val="003C58D6"/>
    <w:rsid w:val="003C645D"/>
    <w:rsid w:val="003C7C5B"/>
    <w:rsid w:val="003D097D"/>
    <w:rsid w:val="003D292F"/>
    <w:rsid w:val="003D4230"/>
    <w:rsid w:val="003D5D6B"/>
    <w:rsid w:val="003D6C80"/>
    <w:rsid w:val="003E0EC6"/>
    <w:rsid w:val="003E1E7D"/>
    <w:rsid w:val="003E38C6"/>
    <w:rsid w:val="003F15DD"/>
    <w:rsid w:val="003F1B6D"/>
    <w:rsid w:val="003F2359"/>
    <w:rsid w:val="003F2532"/>
    <w:rsid w:val="003F5D45"/>
    <w:rsid w:val="003F7EE4"/>
    <w:rsid w:val="003F7F92"/>
    <w:rsid w:val="00406E04"/>
    <w:rsid w:val="00411996"/>
    <w:rsid w:val="004134E5"/>
    <w:rsid w:val="00415B3C"/>
    <w:rsid w:val="00420379"/>
    <w:rsid w:val="00421BB2"/>
    <w:rsid w:val="00425696"/>
    <w:rsid w:val="0043040E"/>
    <w:rsid w:val="0043256E"/>
    <w:rsid w:val="0043286D"/>
    <w:rsid w:val="0043306C"/>
    <w:rsid w:val="00433AD8"/>
    <w:rsid w:val="00434BF8"/>
    <w:rsid w:val="00435D73"/>
    <w:rsid w:val="00440E40"/>
    <w:rsid w:val="0044179B"/>
    <w:rsid w:val="00444502"/>
    <w:rsid w:val="004475BE"/>
    <w:rsid w:val="004477FA"/>
    <w:rsid w:val="00451AE5"/>
    <w:rsid w:val="00455113"/>
    <w:rsid w:val="004553E6"/>
    <w:rsid w:val="00455497"/>
    <w:rsid w:val="00456A9E"/>
    <w:rsid w:val="00460880"/>
    <w:rsid w:val="004610C5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3182"/>
    <w:rsid w:val="004835F8"/>
    <w:rsid w:val="00485879"/>
    <w:rsid w:val="00486477"/>
    <w:rsid w:val="00486FD6"/>
    <w:rsid w:val="00491AA9"/>
    <w:rsid w:val="00492A30"/>
    <w:rsid w:val="004937CB"/>
    <w:rsid w:val="004938F2"/>
    <w:rsid w:val="00497039"/>
    <w:rsid w:val="004A28FD"/>
    <w:rsid w:val="004A3042"/>
    <w:rsid w:val="004A404C"/>
    <w:rsid w:val="004A46DF"/>
    <w:rsid w:val="004A4A19"/>
    <w:rsid w:val="004B02FA"/>
    <w:rsid w:val="004B39A6"/>
    <w:rsid w:val="004B3AED"/>
    <w:rsid w:val="004B62C0"/>
    <w:rsid w:val="004C261A"/>
    <w:rsid w:val="004C328D"/>
    <w:rsid w:val="004C4925"/>
    <w:rsid w:val="004C54BA"/>
    <w:rsid w:val="004C5DBA"/>
    <w:rsid w:val="004D25CC"/>
    <w:rsid w:val="004D4EB8"/>
    <w:rsid w:val="004D737C"/>
    <w:rsid w:val="004E0E7D"/>
    <w:rsid w:val="004E1286"/>
    <w:rsid w:val="004E1B36"/>
    <w:rsid w:val="004E25E1"/>
    <w:rsid w:val="004E3194"/>
    <w:rsid w:val="004F0FA3"/>
    <w:rsid w:val="004F1CAA"/>
    <w:rsid w:val="004F3024"/>
    <w:rsid w:val="004F36BE"/>
    <w:rsid w:val="004F51AC"/>
    <w:rsid w:val="004F6F51"/>
    <w:rsid w:val="004F7D5B"/>
    <w:rsid w:val="005035E8"/>
    <w:rsid w:val="0050510B"/>
    <w:rsid w:val="00511066"/>
    <w:rsid w:val="005129CB"/>
    <w:rsid w:val="00514F1A"/>
    <w:rsid w:val="0052162E"/>
    <w:rsid w:val="00521AEB"/>
    <w:rsid w:val="00523000"/>
    <w:rsid w:val="0052459B"/>
    <w:rsid w:val="0053225C"/>
    <w:rsid w:val="00532EB8"/>
    <w:rsid w:val="00536309"/>
    <w:rsid w:val="00536331"/>
    <w:rsid w:val="005403DC"/>
    <w:rsid w:val="00541246"/>
    <w:rsid w:val="0054199F"/>
    <w:rsid w:val="00542588"/>
    <w:rsid w:val="00545A37"/>
    <w:rsid w:val="00552ECE"/>
    <w:rsid w:val="00553814"/>
    <w:rsid w:val="00555D96"/>
    <w:rsid w:val="00556217"/>
    <w:rsid w:val="00556688"/>
    <w:rsid w:val="00561A3F"/>
    <w:rsid w:val="005625BE"/>
    <w:rsid w:val="005669BF"/>
    <w:rsid w:val="00566A3D"/>
    <w:rsid w:val="00575206"/>
    <w:rsid w:val="00576612"/>
    <w:rsid w:val="00581446"/>
    <w:rsid w:val="00582CBA"/>
    <w:rsid w:val="005833BF"/>
    <w:rsid w:val="00583473"/>
    <w:rsid w:val="00584B4E"/>
    <w:rsid w:val="005851BD"/>
    <w:rsid w:val="00586A55"/>
    <w:rsid w:val="00590598"/>
    <w:rsid w:val="00590646"/>
    <w:rsid w:val="0059425C"/>
    <w:rsid w:val="005942C2"/>
    <w:rsid w:val="00595CEF"/>
    <w:rsid w:val="005A03FF"/>
    <w:rsid w:val="005A101B"/>
    <w:rsid w:val="005A37A4"/>
    <w:rsid w:val="005A49B8"/>
    <w:rsid w:val="005A7B64"/>
    <w:rsid w:val="005B05C1"/>
    <w:rsid w:val="005B115D"/>
    <w:rsid w:val="005B1626"/>
    <w:rsid w:val="005B31E2"/>
    <w:rsid w:val="005B427D"/>
    <w:rsid w:val="005B50F6"/>
    <w:rsid w:val="005B5835"/>
    <w:rsid w:val="005B6598"/>
    <w:rsid w:val="005B66C6"/>
    <w:rsid w:val="005C00B1"/>
    <w:rsid w:val="005C2599"/>
    <w:rsid w:val="005C3452"/>
    <w:rsid w:val="005C3B1C"/>
    <w:rsid w:val="005C4FB3"/>
    <w:rsid w:val="005C58B6"/>
    <w:rsid w:val="005D19AF"/>
    <w:rsid w:val="005D75F2"/>
    <w:rsid w:val="005E063E"/>
    <w:rsid w:val="005E0E5A"/>
    <w:rsid w:val="005E4323"/>
    <w:rsid w:val="005E466F"/>
    <w:rsid w:val="005E5D5D"/>
    <w:rsid w:val="005E70D2"/>
    <w:rsid w:val="005E7212"/>
    <w:rsid w:val="005E7B69"/>
    <w:rsid w:val="005F0A17"/>
    <w:rsid w:val="005F119C"/>
    <w:rsid w:val="005F11C2"/>
    <w:rsid w:val="005F34F2"/>
    <w:rsid w:val="005F45D1"/>
    <w:rsid w:val="005F6C50"/>
    <w:rsid w:val="0060077F"/>
    <w:rsid w:val="00601F47"/>
    <w:rsid w:val="006028F5"/>
    <w:rsid w:val="006031CA"/>
    <w:rsid w:val="0060515D"/>
    <w:rsid w:val="00613F6A"/>
    <w:rsid w:val="00616F73"/>
    <w:rsid w:val="0062045C"/>
    <w:rsid w:val="006259D8"/>
    <w:rsid w:val="00626C12"/>
    <w:rsid w:val="00626E79"/>
    <w:rsid w:val="00627DAF"/>
    <w:rsid w:val="006330FD"/>
    <w:rsid w:val="00634773"/>
    <w:rsid w:val="00635006"/>
    <w:rsid w:val="006353A1"/>
    <w:rsid w:val="00635B70"/>
    <w:rsid w:val="0063638E"/>
    <w:rsid w:val="006434A1"/>
    <w:rsid w:val="00644CCA"/>
    <w:rsid w:val="00646000"/>
    <w:rsid w:val="00647252"/>
    <w:rsid w:val="006523F9"/>
    <w:rsid w:val="0065243F"/>
    <w:rsid w:val="00653B8F"/>
    <w:rsid w:val="006542EF"/>
    <w:rsid w:val="00656916"/>
    <w:rsid w:val="0066213B"/>
    <w:rsid w:val="00662144"/>
    <w:rsid w:val="006627BC"/>
    <w:rsid w:val="00665DF8"/>
    <w:rsid w:val="00667AA4"/>
    <w:rsid w:val="00673688"/>
    <w:rsid w:val="0067430D"/>
    <w:rsid w:val="006763C6"/>
    <w:rsid w:val="00676AF1"/>
    <w:rsid w:val="0067772E"/>
    <w:rsid w:val="00677744"/>
    <w:rsid w:val="0067796E"/>
    <w:rsid w:val="006779A8"/>
    <w:rsid w:val="00682983"/>
    <w:rsid w:val="00684484"/>
    <w:rsid w:val="00684D5A"/>
    <w:rsid w:val="006912E5"/>
    <w:rsid w:val="006924F8"/>
    <w:rsid w:val="00693BE5"/>
    <w:rsid w:val="006974EE"/>
    <w:rsid w:val="006A258A"/>
    <w:rsid w:val="006A3A5E"/>
    <w:rsid w:val="006A4F5D"/>
    <w:rsid w:val="006A503A"/>
    <w:rsid w:val="006A616C"/>
    <w:rsid w:val="006B5A08"/>
    <w:rsid w:val="006B70CB"/>
    <w:rsid w:val="006C2F76"/>
    <w:rsid w:val="006C3143"/>
    <w:rsid w:val="006C6640"/>
    <w:rsid w:val="006C704D"/>
    <w:rsid w:val="006C7672"/>
    <w:rsid w:val="006D241F"/>
    <w:rsid w:val="006D498F"/>
    <w:rsid w:val="006D64B1"/>
    <w:rsid w:val="006D6E3B"/>
    <w:rsid w:val="006E0AE2"/>
    <w:rsid w:val="006E2A99"/>
    <w:rsid w:val="006E6101"/>
    <w:rsid w:val="006E694D"/>
    <w:rsid w:val="006E764C"/>
    <w:rsid w:val="006F0895"/>
    <w:rsid w:val="006F1E92"/>
    <w:rsid w:val="006F2861"/>
    <w:rsid w:val="006F4242"/>
    <w:rsid w:val="006F5218"/>
    <w:rsid w:val="006F5604"/>
    <w:rsid w:val="006F5B4C"/>
    <w:rsid w:val="006F5F8F"/>
    <w:rsid w:val="006F6AB2"/>
    <w:rsid w:val="007012FF"/>
    <w:rsid w:val="00702AF0"/>
    <w:rsid w:val="00702CF0"/>
    <w:rsid w:val="007030C2"/>
    <w:rsid w:val="00703559"/>
    <w:rsid w:val="007039F3"/>
    <w:rsid w:val="00703C4C"/>
    <w:rsid w:val="00703D4D"/>
    <w:rsid w:val="00706618"/>
    <w:rsid w:val="00706709"/>
    <w:rsid w:val="00711D2F"/>
    <w:rsid w:val="007126DC"/>
    <w:rsid w:val="00713522"/>
    <w:rsid w:val="00714D6A"/>
    <w:rsid w:val="00715E0A"/>
    <w:rsid w:val="007164ED"/>
    <w:rsid w:val="00717D4A"/>
    <w:rsid w:val="00724C7B"/>
    <w:rsid w:val="00725315"/>
    <w:rsid w:val="00725705"/>
    <w:rsid w:val="007308F4"/>
    <w:rsid w:val="0073383D"/>
    <w:rsid w:val="00736AF5"/>
    <w:rsid w:val="00737488"/>
    <w:rsid w:val="007400C1"/>
    <w:rsid w:val="00742919"/>
    <w:rsid w:val="00747D44"/>
    <w:rsid w:val="0075155E"/>
    <w:rsid w:val="00752361"/>
    <w:rsid w:val="007564A8"/>
    <w:rsid w:val="00756785"/>
    <w:rsid w:val="007616D9"/>
    <w:rsid w:val="0076228F"/>
    <w:rsid w:val="0076333C"/>
    <w:rsid w:val="00763869"/>
    <w:rsid w:val="007640F9"/>
    <w:rsid w:val="007643D0"/>
    <w:rsid w:val="00764921"/>
    <w:rsid w:val="00770A00"/>
    <w:rsid w:val="007715F1"/>
    <w:rsid w:val="00772364"/>
    <w:rsid w:val="007727AC"/>
    <w:rsid w:val="007741B0"/>
    <w:rsid w:val="00774B84"/>
    <w:rsid w:val="00775EA8"/>
    <w:rsid w:val="00777235"/>
    <w:rsid w:val="007805A0"/>
    <w:rsid w:val="0078107C"/>
    <w:rsid w:val="00784721"/>
    <w:rsid w:val="00784BA0"/>
    <w:rsid w:val="00793B15"/>
    <w:rsid w:val="007955AF"/>
    <w:rsid w:val="007A65E0"/>
    <w:rsid w:val="007A6860"/>
    <w:rsid w:val="007A7A97"/>
    <w:rsid w:val="007B0FED"/>
    <w:rsid w:val="007B4F85"/>
    <w:rsid w:val="007B681C"/>
    <w:rsid w:val="007C086E"/>
    <w:rsid w:val="007C3227"/>
    <w:rsid w:val="007C3879"/>
    <w:rsid w:val="007C4DE0"/>
    <w:rsid w:val="007C5D45"/>
    <w:rsid w:val="007D0981"/>
    <w:rsid w:val="007D261C"/>
    <w:rsid w:val="007D4413"/>
    <w:rsid w:val="007D5EF3"/>
    <w:rsid w:val="007E1F98"/>
    <w:rsid w:val="007E3BF6"/>
    <w:rsid w:val="007E57B5"/>
    <w:rsid w:val="007E6027"/>
    <w:rsid w:val="007E6EB1"/>
    <w:rsid w:val="007F228B"/>
    <w:rsid w:val="007F27AD"/>
    <w:rsid w:val="007F3AC8"/>
    <w:rsid w:val="007F3D94"/>
    <w:rsid w:val="007F50EB"/>
    <w:rsid w:val="00800423"/>
    <w:rsid w:val="00800700"/>
    <w:rsid w:val="0080337E"/>
    <w:rsid w:val="00805D5C"/>
    <w:rsid w:val="00806E81"/>
    <w:rsid w:val="00814ACD"/>
    <w:rsid w:val="00814D04"/>
    <w:rsid w:val="008174D9"/>
    <w:rsid w:val="00822327"/>
    <w:rsid w:val="00823F10"/>
    <w:rsid w:val="008246EE"/>
    <w:rsid w:val="00825453"/>
    <w:rsid w:val="00826DFB"/>
    <w:rsid w:val="00831242"/>
    <w:rsid w:val="00834BE3"/>
    <w:rsid w:val="0083527F"/>
    <w:rsid w:val="00835B21"/>
    <w:rsid w:val="00837845"/>
    <w:rsid w:val="0084049E"/>
    <w:rsid w:val="00840B14"/>
    <w:rsid w:val="00841BA9"/>
    <w:rsid w:val="008427E7"/>
    <w:rsid w:val="00842D36"/>
    <w:rsid w:val="00844686"/>
    <w:rsid w:val="0084667E"/>
    <w:rsid w:val="00850900"/>
    <w:rsid w:val="00854951"/>
    <w:rsid w:val="008555DD"/>
    <w:rsid w:val="00856269"/>
    <w:rsid w:val="00861CB2"/>
    <w:rsid w:val="008625B8"/>
    <w:rsid w:val="00864100"/>
    <w:rsid w:val="0086734F"/>
    <w:rsid w:val="00867D0D"/>
    <w:rsid w:val="008705D5"/>
    <w:rsid w:val="00870EC7"/>
    <w:rsid w:val="008711DB"/>
    <w:rsid w:val="00872192"/>
    <w:rsid w:val="00874DFA"/>
    <w:rsid w:val="008770E8"/>
    <w:rsid w:val="008779CC"/>
    <w:rsid w:val="00881A01"/>
    <w:rsid w:val="00892C86"/>
    <w:rsid w:val="008944D7"/>
    <w:rsid w:val="00894900"/>
    <w:rsid w:val="008A142E"/>
    <w:rsid w:val="008A25D3"/>
    <w:rsid w:val="008A34C4"/>
    <w:rsid w:val="008A4C7C"/>
    <w:rsid w:val="008A50D8"/>
    <w:rsid w:val="008A6F34"/>
    <w:rsid w:val="008B18E0"/>
    <w:rsid w:val="008B1B5E"/>
    <w:rsid w:val="008B2CCB"/>
    <w:rsid w:val="008B2D4D"/>
    <w:rsid w:val="008B40AF"/>
    <w:rsid w:val="008B5444"/>
    <w:rsid w:val="008B6A07"/>
    <w:rsid w:val="008B6DA1"/>
    <w:rsid w:val="008B72E7"/>
    <w:rsid w:val="008B7535"/>
    <w:rsid w:val="008B7E97"/>
    <w:rsid w:val="008C4EC1"/>
    <w:rsid w:val="008C6F41"/>
    <w:rsid w:val="008C7AA7"/>
    <w:rsid w:val="008C7F63"/>
    <w:rsid w:val="008D00ED"/>
    <w:rsid w:val="008D5425"/>
    <w:rsid w:val="008D61DE"/>
    <w:rsid w:val="008E0A4E"/>
    <w:rsid w:val="008E35F4"/>
    <w:rsid w:val="008E3609"/>
    <w:rsid w:val="008E55A6"/>
    <w:rsid w:val="008E5E7C"/>
    <w:rsid w:val="008F16FD"/>
    <w:rsid w:val="008F6387"/>
    <w:rsid w:val="008F6E3E"/>
    <w:rsid w:val="008F7621"/>
    <w:rsid w:val="0090428E"/>
    <w:rsid w:val="00904773"/>
    <w:rsid w:val="00905D70"/>
    <w:rsid w:val="009072A1"/>
    <w:rsid w:val="00907405"/>
    <w:rsid w:val="00907A4D"/>
    <w:rsid w:val="00911E35"/>
    <w:rsid w:val="00912B9C"/>
    <w:rsid w:val="00916717"/>
    <w:rsid w:val="00916870"/>
    <w:rsid w:val="00916A31"/>
    <w:rsid w:val="00920B28"/>
    <w:rsid w:val="00920C5A"/>
    <w:rsid w:val="00921E79"/>
    <w:rsid w:val="00924C91"/>
    <w:rsid w:val="00925A2E"/>
    <w:rsid w:val="009272A0"/>
    <w:rsid w:val="00927C86"/>
    <w:rsid w:val="00931A45"/>
    <w:rsid w:val="009363FC"/>
    <w:rsid w:val="00952FD3"/>
    <w:rsid w:val="009530C9"/>
    <w:rsid w:val="0095410A"/>
    <w:rsid w:val="009541EE"/>
    <w:rsid w:val="009544B5"/>
    <w:rsid w:val="00957440"/>
    <w:rsid w:val="00961B37"/>
    <w:rsid w:val="00961B3E"/>
    <w:rsid w:val="00961F85"/>
    <w:rsid w:val="0096460B"/>
    <w:rsid w:val="009704FF"/>
    <w:rsid w:val="00973533"/>
    <w:rsid w:val="00975907"/>
    <w:rsid w:val="00980527"/>
    <w:rsid w:val="00980659"/>
    <w:rsid w:val="00981546"/>
    <w:rsid w:val="00982D32"/>
    <w:rsid w:val="00983D88"/>
    <w:rsid w:val="009875B7"/>
    <w:rsid w:val="00991E5B"/>
    <w:rsid w:val="009926CD"/>
    <w:rsid w:val="00993C47"/>
    <w:rsid w:val="00996954"/>
    <w:rsid w:val="0099709B"/>
    <w:rsid w:val="009A11ED"/>
    <w:rsid w:val="009A3DA5"/>
    <w:rsid w:val="009A4075"/>
    <w:rsid w:val="009A45E4"/>
    <w:rsid w:val="009A515B"/>
    <w:rsid w:val="009A73C7"/>
    <w:rsid w:val="009A7409"/>
    <w:rsid w:val="009A762C"/>
    <w:rsid w:val="009B0C05"/>
    <w:rsid w:val="009B5B2B"/>
    <w:rsid w:val="009B5C27"/>
    <w:rsid w:val="009C1954"/>
    <w:rsid w:val="009C2493"/>
    <w:rsid w:val="009C3CDD"/>
    <w:rsid w:val="009C6784"/>
    <w:rsid w:val="009C7724"/>
    <w:rsid w:val="009D1F70"/>
    <w:rsid w:val="009D3257"/>
    <w:rsid w:val="009D48FA"/>
    <w:rsid w:val="009D6083"/>
    <w:rsid w:val="009E1F2D"/>
    <w:rsid w:val="009E2383"/>
    <w:rsid w:val="009E5330"/>
    <w:rsid w:val="009E67B2"/>
    <w:rsid w:val="009F34BD"/>
    <w:rsid w:val="009F5707"/>
    <w:rsid w:val="009F59EA"/>
    <w:rsid w:val="009F5FE4"/>
    <w:rsid w:val="00A02D62"/>
    <w:rsid w:val="00A044A4"/>
    <w:rsid w:val="00A0509F"/>
    <w:rsid w:val="00A05E08"/>
    <w:rsid w:val="00A063CF"/>
    <w:rsid w:val="00A12852"/>
    <w:rsid w:val="00A14570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400"/>
    <w:rsid w:val="00A32C69"/>
    <w:rsid w:val="00A36468"/>
    <w:rsid w:val="00A4061F"/>
    <w:rsid w:val="00A40FE8"/>
    <w:rsid w:val="00A43460"/>
    <w:rsid w:val="00A45C0F"/>
    <w:rsid w:val="00A47D0C"/>
    <w:rsid w:val="00A5064E"/>
    <w:rsid w:val="00A50E02"/>
    <w:rsid w:val="00A51D79"/>
    <w:rsid w:val="00A53AC2"/>
    <w:rsid w:val="00A548F0"/>
    <w:rsid w:val="00A5506B"/>
    <w:rsid w:val="00A55091"/>
    <w:rsid w:val="00A56C09"/>
    <w:rsid w:val="00A60149"/>
    <w:rsid w:val="00A60A65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3D27"/>
    <w:rsid w:val="00A841C9"/>
    <w:rsid w:val="00A865FC"/>
    <w:rsid w:val="00A90B56"/>
    <w:rsid w:val="00A90D6D"/>
    <w:rsid w:val="00A90E5A"/>
    <w:rsid w:val="00A92CB9"/>
    <w:rsid w:val="00A93D70"/>
    <w:rsid w:val="00AA0513"/>
    <w:rsid w:val="00AA1024"/>
    <w:rsid w:val="00AA1F26"/>
    <w:rsid w:val="00AA2F14"/>
    <w:rsid w:val="00AA3FC5"/>
    <w:rsid w:val="00AA5EAD"/>
    <w:rsid w:val="00AA606A"/>
    <w:rsid w:val="00AB18B5"/>
    <w:rsid w:val="00AB1ADE"/>
    <w:rsid w:val="00AB334F"/>
    <w:rsid w:val="00AB45CB"/>
    <w:rsid w:val="00AC0AB7"/>
    <w:rsid w:val="00AC15CB"/>
    <w:rsid w:val="00AC1B39"/>
    <w:rsid w:val="00AC1F60"/>
    <w:rsid w:val="00AC64ED"/>
    <w:rsid w:val="00AD1021"/>
    <w:rsid w:val="00AD15EA"/>
    <w:rsid w:val="00AD3A0F"/>
    <w:rsid w:val="00AD57A7"/>
    <w:rsid w:val="00AD714D"/>
    <w:rsid w:val="00AE06DA"/>
    <w:rsid w:val="00AE1218"/>
    <w:rsid w:val="00AE1490"/>
    <w:rsid w:val="00AE3128"/>
    <w:rsid w:val="00AE45CB"/>
    <w:rsid w:val="00AE644B"/>
    <w:rsid w:val="00AE6675"/>
    <w:rsid w:val="00AF1E44"/>
    <w:rsid w:val="00AF43D9"/>
    <w:rsid w:val="00AF661E"/>
    <w:rsid w:val="00B011AD"/>
    <w:rsid w:val="00B01912"/>
    <w:rsid w:val="00B02BBB"/>
    <w:rsid w:val="00B02C49"/>
    <w:rsid w:val="00B049C8"/>
    <w:rsid w:val="00B069A0"/>
    <w:rsid w:val="00B116D9"/>
    <w:rsid w:val="00B13500"/>
    <w:rsid w:val="00B1788A"/>
    <w:rsid w:val="00B202E8"/>
    <w:rsid w:val="00B2112E"/>
    <w:rsid w:val="00B21B4C"/>
    <w:rsid w:val="00B22918"/>
    <w:rsid w:val="00B231F5"/>
    <w:rsid w:val="00B23FDB"/>
    <w:rsid w:val="00B24947"/>
    <w:rsid w:val="00B252FB"/>
    <w:rsid w:val="00B25408"/>
    <w:rsid w:val="00B2604A"/>
    <w:rsid w:val="00B26B48"/>
    <w:rsid w:val="00B27859"/>
    <w:rsid w:val="00B304A3"/>
    <w:rsid w:val="00B30D4B"/>
    <w:rsid w:val="00B32808"/>
    <w:rsid w:val="00B3401E"/>
    <w:rsid w:val="00B34D7B"/>
    <w:rsid w:val="00B353AB"/>
    <w:rsid w:val="00B37CA5"/>
    <w:rsid w:val="00B37FAB"/>
    <w:rsid w:val="00B409F8"/>
    <w:rsid w:val="00B430BB"/>
    <w:rsid w:val="00B50B7A"/>
    <w:rsid w:val="00B54CDA"/>
    <w:rsid w:val="00B55502"/>
    <w:rsid w:val="00B63617"/>
    <w:rsid w:val="00B67A51"/>
    <w:rsid w:val="00B67BCD"/>
    <w:rsid w:val="00B71B89"/>
    <w:rsid w:val="00B7766E"/>
    <w:rsid w:val="00B807AA"/>
    <w:rsid w:val="00B81307"/>
    <w:rsid w:val="00B82DBF"/>
    <w:rsid w:val="00B85952"/>
    <w:rsid w:val="00B86192"/>
    <w:rsid w:val="00B86B42"/>
    <w:rsid w:val="00B87690"/>
    <w:rsid w:val="00B926B0"/>
    <w:rsid w:val="00B948FA"/>
    <w:rsid w:val="00BA0455"/>
    <w:rsid w:val="00BA13F2"/>
    <w:rsid w:val="00BA1487"/>
    <w:rsid w:val="00BA3683"/>
    <w:rsid w:val="00BA65F9"/>
    <w:rsid w:val="00BA6F0C"/>
    <w:rsid w:val="00BA72BF"/>
    <w:rsid w:val="00BA7671"/>
    <w:rsid w:val="00BA7F41"/>
    <w:rsid w:val="00BB01C9"/>
    <w:rsid w:val="00BB2099"/>
    <w:rsid w:val="00BB38BA"/>
    <w:rsid w:val="00BB4B4A"/>
    <w:rsid w:val="00BB4D95"/>
    <w:rsid w:val="00BB7552"/>
    <w:rsid w:val="00BB7C21"/>
    <w:rsid w:val="00BC1314"/>
    <w:rsid w:val="00BC134E"/>
    <w:rsid w:val="00BC5005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2BD"/>
    <w:rsid w:val="00BD7FFD"/>
    <w:rsid w:val="00BE0617"/>
    <w:rsid w:val="00BE1808"/>
    <w:rsid w:val="00BE19E9"/>
    <w:rsid w:val="00BE21F4"/>
    <w:rsid w:val="00BE3D49"/>
    <w:rsid w:val="00BE624B"/>
    <w:rsid w:val="00BE68F2"/>
    <w:rsid w:val="00BE7605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5B63"/>
    <w:rsid w:val="00BF636E"/>
    <w:rsid w:val="00BF6C65"/>
    <w:rsid w:val="00C02321"/>
    <w:rsid w:val="00C02765"/>
    <w:rsid w:val="00C05A00"/>
    <w:rsid w:val="00C1275A"/>
    <w:rsid w:val="00C13CFA"/>
    <w:rsid w:val="00C143F9"/>
    <w:rsid w:val="00C1458F"/>
    <w:rsid w:val="00C14690"/>
    <w:rsid w:val="00C17E74"/>
    <w:rsid w:val="00C2004C"/>
    <w:rsid w:val="00C2029D"/>
    <w:rsid w:val="00C20674"/>
    <w:rsid w:val="00C20F05"/>
    <w:rsid w:val="00C21B6D"/>
    <w:rsid w:val="00C230E6"/>
    <w:rsid w:val="00C26F58"/>
    <w:rsid w:val="00C2768B"/>
    <w:rsid w:val="00C27C40"/>
    <w:rsid w:val="00C27C60"/>
    <w:rsid w:val="00C27FFB"/>
    <w:rsid w:val="00C3046D"/>
    <w:rsid w:val="00C306DD"/>
    <w:rsid w:val="00C3083A"/>
    <w:rsid w:val="00C34A22"/>
    <w:rsid w:val="00C364FD"/>
    <w:rsid w:val="00C3658D"/>
    <w:rsid w:val="00C37538"/>
    <w:rsid w:val="00C41230"/>
    <w:rsid w:val="00C41FDB"/>
    <w:rsid w:val="00C50769"/>
    <w:rsid w:val="00C56347"/>
    <w:rsid w:val="00C608FB"/>
    <w:rsid w:val="00C664AC"/>
    <w:rsid w:val="00C67701"/>
    <w:rsid w:val="00C70195"/>
    <w:rsid w:val="00C7267A"/>
    <w:rsid w:val="00C73A05"/>
    <w:rsid w:val="00C746E3"/>
    <w:rsid w:val="00C749A3"/>
    <w:rsid w:val="00C75220"/>
    <w:rsid w:val="00C76213"/>
    <w:rsid w:val="00C80BE7"/>
    <w:rsid w:val="00C80FA7"/>
    <w:rsid w:val="00C81718"/>
    <w:rsid w:val="00C81B50"/>
    <w:rsid w:val="00C8228A"/>
    <w:rsid w:val="00C84477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A96"/>
    <w:rsid w:val="00CB3BE6"/>
    <w:rsid w:val="00CB4241"/>
    <w:rsid w:val="00CB5D5B"/>
    <w:rsid w:val="00CB654F"/>
    <w:rsid w:val="00CC1B1F"/>
    <w:rsid w:val="00CC37D7"/>
    <w:rsid w:val="00CC4CE9"/>
    <w:rsid w:val="00CC520E"/>
    <w:rsid w:val="00CC5C26"/>
    <w:rsid w:val="00CC7DBB"/>
    <w:rsid w:val="00CD0FB0"/>
    <w:rsid w:val="00CD3216"/>
    <w:rsid w:val="00CD385F"/>
    <w:rsid w:val="00CD5EBE"/>
    <w:rsid w:val="00CD6BDD"/>
    <w:rsid w:val="00CE1506"/>
    <w:rsid w:val="00CE2A3B"/>
    <w:rsid w:val="00CE73CA"/>
    <w:rsid w:val="00CF16C6"/>
    <w:rsid w:val="00CF1C59"/>
    <w:rsid w:val="00CF4C2B"/>
    <w:rsid w:val="00CF628C"/>
    <w:rsid w:val="00D01DC9"/>
    <w:rsid w:val="00D03868"/>
    <w:rsid w:val="00D06FC9"/>
    <w:rsid w:val="00D1493C"/>
    <w:rsid w:val="00D16922"/>
    <w:rsid w:val="00D23803"/>
    <w:rsid w:val="00D23ED6"/>
    <w:rsid w:val="00D26A5F"/>
    <w:rsid w:val="00D27F12"/>
    <w:rsid w:val="00D303C3"/>
    <w:rsid w:val="00D34733"/>
    <w:rsid w:val="00D35D89"/>
    <w:rsid w:val="00D36542"/>
    <w:rsid w:val="00D40082"/>
    <w:rsid w:val="00D41764"/>
    <w:rsid w:val="00D41EE5"/>
    <w:rsid w:val="00D44360"/>
    <w:rsid w:val="00D44D18"/>
    <w:rsid w:val="00D4754B"/>
    <w:rsid w:val="00D548E6"/>
    <w:rsid w:val="00D605B5"/>
    <w:rsid w:val="00D61CC3"/>
    <w:rsid w:val="00D62533"/>
    <w:rsid w:val="00D64043"/>
    <w:rsid w:val="00D6415C"/>
    <w:rsid w:val="00D6597B"/>
    <w:rsid w:val="00D66559"/>
    <w:rsid w:val="00D66929"/>
    <w:rsid w:val="00D67871"/>
    <w:rsid w:val="00D70FD5"/>
    <w:rsid w:val="00D7256B"/>
    <w:rsid w:val="00D74052"/>
    <w:rsid w:val="00D74AC1"/>
    <w:rsid w:val="00D74BD6"/>
    <w:rsid w:val="00D762B4"/>
    <w:rsid w:val="00D76E1D"/>
    <w:rsid w:val="00D8101A"/>
    <w:rsid w:val="00D901CE"/>
    <w:rsid w:val="00D92241"/>
    <w:rsid w:val="00D92FE0"/>
    <w:rsid w:val="00D960ED"/>
    <w:rsid w:val="00D964CE"/>
    <w:rsid w:val="00DA2B05"/>
    <w:rsid w:val="00DA596F"/>
    <w:rsid w:val="00DA5A61"/>
    <w:rsid w:val="00DA68D5"/>
    <w:rsid w:val="00DA6F6A"/>
    <w:rsid w:val="00DB094C"/>
    <w:rsid w:val="00DB7AA1"/>
    <w:rsid w:val="00DB7F92"/>
    <w:rsid w:val="00DC4C68"/>
    <w:rsid w:val="00DC60C4"/>
    <w:rsid w:val="00DC7423"/>
    <w:rsid w:val="00DC7E0A"/>
    <w:rsid w:val="00DC7F5F"/>
    <w:rsid w:val="00DD0A1A"/>
    <w:rsid w:val="00DD4A37"/>
    <w:rsid w:val="00DD52B7"/>
    <w:rsid w:val="00DD5359"/>
    <w:rsid w:val="00DD6C5C"/>
    <w:rsid w:val="00DE0E20"/>
    <w:rsid w:val="00DE12A8"/>
    <w:rsid w:val="00DE259E"/>
    <w:rsid w:val="00DE3CC5"/>
    <w:rsid w:val="00DF5800"/>
    <w:rsid w:val="00DF62CB"/>
    <w:rsid w:val="00DF719F"/>
    <w:rsid w:val="00E00E6C"/>
    <w:rsid w:val="00E04598"/>
    <w:rsid w:val="00E102AB"/>
    <w:rsid w:val="00E12297"/>
    <w:rsid w:val="00E12614"/>
    <w:rsid w:val="00E14353"/>
    <w:rsid w:val="00E14D43"/>
    <w:rsid w:val="00E170A3"/>
    <w:rsid w:val="00E17C1B"/>
    <w:rsid w:val="00E20104"/>
    <w:rsid w:val="00E244B0"/>
    <w:rsid w:val="00E2450E"/>
    <w:rsid w:val="00E27F7A"/>
    <w:rsid w:val="00E31BCE"/>
    <w:rsid w:val="00E3514B"/>
    <w:rsid w:val="00E366AD"/>
    <w:rsid w:val="00E37263"/>
    <w:rsid w:val="00E3796D"/>
    <w:rsid w:val="00E400FE"/>
    <w:rsid w:val="00E40184"/>
    <w:rsid w:val="00E42DA6"/>
    <w:rsid w:val="00E45538"/>
    <w:rsid w:val="00E45741"/>
    <w:rsid w:val="00E4636C"/>
    <w:rsid w:val="00E55E8C"/>
    <w:rsid w:val="00E63774"/>
    <w:rsid w:val="00E70131"/>
    <w:rsid w:val="00E71107"/>
    <w:rsid w:val="00E72219"/>
    <w:rsid w:val="00E74107"/>
    <w:rsid w:val="00E7730C"/>
    <w:rsid w:val="00E81F1C"/>
    <w:rsid w:val="00E83285"/>
    <w:rsid w:val="00E9038B"/>
    <w:rsid w:val="00E90D52"/>
    <w:rsid w:val="00E9102F"/>
    <w:rsid w:val="00E9489B"/>
    <w:rsid w:val="00E94FED"/>
    <w:rsid w:val="00E96459"/>
    <w:rsid w:val="00E9780D"/>
    <w:rsid w:val="00EA0A50"/>
    <w:rsid w:val="00EA264C"/>
    <w:rsid w:val="00EA408B"/>
    <w:rsid w:val="00EA6297"/>
    <w:rsid w:val="00EA6EC7"/>
    <w:rsid w:val="00EB01E6"/>
    <w:rsid w:val="00EB0B69"/>
    <w:rsid w:val="00EB2147"/>
    <w:rsid w:val="00EB4FBE"/>
    <w:rsid w:val="00EB5B6A"/>
    <w:rsid w:val="00EC0CAD"/>
    <w:rsid w:val="00EC108D"/>
    <w:rsid w:val="00EC1108"/>
    <w:rsid w:val="00EC51F9"/>
    <w:rsid w:val="00EC60C0"/>
    <w:rsid w:val="00EC6A88"/>
    <w:rsid w:val="00ED0FD8"/>
    <w:rsid w:val="00ED1EE6"/>
    <w:rsid w:val="00ED2144"/>
    <w:rsid w:val="00ED2EC8"/>
    <w:rsid w:val="00ED2F60"/>
    <w:rsid w:val="00ED5B3A"/>
    <w:rsid w:val="00ED6FBB"/>
    <w:rsid w:val="00EE0E38"/>
    <w:rsid w:val="00EE1A2C"/>
    <w:rsid w:val="00EE3E44"/>
    <w:rsid w:val="00EE5794"/>
    <w:rsid w:val="00EE63F4"/>
    <w:rsid w:val="00EE6946"/>
    <w:rsid w:val="00EF1C25"/>
    <w:rsid w:val="00EF2FF8"/>
    <w:rsid w:val="00EF3272"/>
    <w:rsid w:val="00EF3440"/>
    <w:rsid w:val="00EF34E2"/>
    <w:rsid w:val="00EF4405"/>
    <w:rsid w:val="00EF58EF"/>
    <w:rsid w:val="00EF5EF5"/>
    <w:rsid w:val="00F044D6"/>
    <w:rsid w:val="00F12810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2559A"/>
    <w:rsid w:val="00F300BB"/>
    <w:rsid w:val="00F311BA"/>
    <w:rsid w:val="00F3153B"/>
    <w:rsid w:val="00F35D3A"/>
    <w:rsid w:val="00F36761"/>
    <w:rsid w:val="00F373F3"/>
    <w:rsid w:val="00F406E3"/>
    <w:rsid w:val="00F425F4"/>
    <w:rsid w:val="00F4396F"/>
    <w:rsid w:val="00F45E3D"/>
    <w:rsid w:val="00F50599"/>
    <w:rsid w:val="00F51292"/>
    <w:rsid w:val="00F523F9"/>
    <w:rsid w:val="00F549BB"/>
    <w:rsid w:val="00F57297"/>
    <w:rsid w:val="00F6216C"/>
    <w:rsid w:val="00F62EFB"/>
    <w:rsid w:val="00F637E6"/>
    <w:rsid w:val="00F65BE9"/>
    <w:rsid w:val="00F65D9F"/>
    <w:rsid w:val="00F65F9F"/>
    <w:rsid w:val="00F676EB"/>
    <w:rsid w:val="00F71135"/>
    <w:rsid w:val="00F7211A"/>
    <w:rsid w:val="00F72954"/>
    <w:rsid w:val="00F73EE7"/>
    <w:rsid w:val="00F740C2"/>
    <w:rsid w:val="00F809CA"/>
    <w:rsid w:val="00F83D31"/>
    <w:rsid w:val="00F90B6B"/>
    <w:rsid w:val="00F916C6"/>
    <w:rsid w:val="00F925AB"/>
    <w:rsid w:val="00F95BF6"/>
    <w:rsid w:val="00F95F0F"/>
    <w:rsid w:val="00F97EB6"/>
    <w:rsid w:val="00FA0DB3"/>
    <w:rsid w:val="00FA25E6"/>
    <w:rsid w:val="00FA42F9"/>
    <w:rsid w:val="00FA44F6"/>
    <w:rsid w:val="00FA5551"/>
    <w:rsid w:val="00FA72DA"/>
    <w:rsid w:val="00FA7652"/>
    <w:rsid w:val="00FB37D6"/>
    <w:rsid w:val="00FB72E0"/>
    <w:rsid w:val="00FC1140"/>
    <w:rsid w:val="00FC1DB6"/>
    <w:rsid w:val="00FC23CA"/>
    <w:rsid w:val="00FC3620"/>
    <w:rsid w:val="00FC3CE5"/>
    <w:rsid w:val="00FC3FEC"/>
    <w:rsid w:val="00FC4506"/>
    <w:rsid w:val="00FC65ED"/>
    <w:rsid w:val="00FC6639"/>
    <w:rsid w:val="00FD0FBE"/>
    <w:rsid w:val="00FD2346"/>
    <w:rsid w:val="00FD2769"/>
    <w:rsid w:val="00FD3254"/>
    <w:rsid w:val="00FD75B2"/>
    <w:rsid w:val="00FE0BDB"/>
    <w:rsid w:val="00FE212D"/>
    <w:rsid w:val="00FE2478"/>
    <w:rsid w:val="00FE24E8"/>
    <w:rsid w:val="00FE2ECD"/>
    <w:rsid w:val="00FF407C"/>
    <w:rsid w:val="00FF5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2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4D6AE-07E4-4D16-834C-8EEB41B6C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0</TotalTime>
  <Pages>1</Pages>
  <Words>325</Words>
  <Characters>40</Characters>
  <Application>Microsoft Office Word</Application>
  <DocSecurity>0</DocSecurity>
  <Lines>1</Lines>
  <Paragraphs>1</Paragraphs>
  <ScaleCrop>false</ScaleCrop>
  <Company>www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ycas</cp:lastModifiedBy>
  <cp:revision>2</cp:revision>
  <cp:lastPrinted>2016-01-21T03:00:00Z</cp:lastPrinted>
  <dcterms:created xsi:type="dcterms:W3CDTF">2016-02-26T02:23:00Z</dcterms:created>
  <dcterms:modified xsi:type="dcterms:W3CDTF">2016-02-26T02:23:00Z</dcterms:modified>
</cp:coreProperties>
</file>