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626" w:rsidRPr="00C67701" w:rsidRDefault="005B1626" w:rsidP="00013F39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中市政府都市設計審議</w:t>
      </w:r>
      <w:proofErr w:type="gramStart"/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336CD5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861CB2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C3083A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5B1626" w:rsidRPr="00C67701" w:rsidRDefault="005B1626" w:rsidP="003328CE">
      <w:pPr>
        <w:adjustRightInd w:val="0"/>
        <w:snapToGrid w:val="0"/>
        <w:spacing w:beforeLines="50" w:before="18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="00336CD5" w:rsidRPr="00C67701">
        <w:rPr>
          <w:rFonts w:eastAsia="標楷體" w:hint="eastAsia"/>
          <w:spacing w:val="20"/>
          <w:sz w:val="32"/>
          <w:szCs w:val="32"/>
        </w:rPr>
        <w:t>5</w:t>
      </w:r>
      <w:r w:rsidRPr="00C67701">
        <w:rPr>
          <w:rFonts w:eastAsia="標楷體" w:hint="eastAsia"/>
          <w:spacing w:val="20"/>
          <w:sz w:val="32"/>
          <w:szCs w:val="32"/>
        </w:rPr>
        <w:t>年</w:t>
      </w:r>
      <w:r w:rsidR="00861CB2">
        <w:rPr>
          <w:rFonts w:eastAsia="標楷體" w:hint="eastAsia"/>
          <w:spacing w:val="20"/>
          <w:sz w:val="32"/>
          <w:szCs w:val="32"/>
        </w:rPr>
        <w:t>2</w:t>
      </w:r>
      <w:r w:rsidRPr="00C67701">
        <w:rPr>
          <w:rFonts w:eastAsia="標楷體" w:hint="eastAsia"/>
          <w:spacing w:val="20"/>
          <w:sz w:val="32"/>
          <w:szCs w:val="32"/>
        </w:rPr>
        <w:t>月</w:t>
      </w:r>
      <w:r w:rsidR="009B5B2B">
        <w:rPr>
          <w:rFonts w:eastAsia="標楷體" w:hint="eastAsia"/>
          <w:spacing w:val="20"/>
          <w:sz w:val="32"/>
          <w:szCs w:val="32"/>
        </w:rPr>
        <w:t>19</w:t>
      </w:r>
      <w:r w:rsidRPr="00C67701">
        <w:rPr>
          <w:rFonts w:eastAsia="標楷體" w:hint="eastAsia"/>
          <w:spacing w:val="20"/>
          <w:sz w:val="32"/>
          <w:szCs w:val="32"/>
        </w:rPr>
        <w:t>日（星期</w:t>
      </w:r>
      <w:r w:rsidR="00521AEB" w:rsidRPr="00C67701">
        <w:rPr>
          <w:rFonts w:eastAsia="標楷體" w:hint="eastAsia"/>
          <w:spacing w:val="20"/>
          <w:sz w:val="32"/>
          <w:szCs w:val="32"/>
        </w:rPr>
        <w:t>五</w:t>
      </w:r>
      <w:r w:rsidRPr="00C67701">
        <w:rPr>
          <w:rFonts w:eastAsia="標楷體" w:hint="eastAsia"/>
          <w:spacing w:val="20"/>
          <w:sz w:val="32"/>
          <w:szCs w:val="32"/>
        </w:rPr>
        <w:t>）</w:t>
      </w:r>
      <w:r w:rsidR="00E27F7A" w:rsidRPr="00C67701">
        <w:rPr>
          <w:rFonts w:eastAsia="標楷體" w:hint="eastAsia"/>
          <w:spacing w:val="20"/>
          <w:sz w:val="32"/>
          <w:szCs w:val="32"/>
        </w:rPr>
        <w:t>上</w:t>
      </w:r>
      <w:r w:rsidRPr="00C67701">
        <w:rPr>
          <w:rFonts w:eastAsia="標楷體" w:hint="eastAsia"/>
          <w:spacing w:val="20"/>
          <w:sz w:val="32"/>
          <w:szCs w:val="32"/>
        </w:rPr>
        <w:t>午</w:t>
      </w:r>
      <w:r w:rsidR="00313C79" w:rsidRPr="00C67701">
        <w:rPr>
          <w:rFonts w:eastAsia="標楷體" w:hint="eastAsia"/>
          <w:spacing w:val="20"/>
          <w:sz w:val="32"/>
          <w:szCs w:val="32"/>
        </w:rPr>
        <w:t>10</w:t>
      </w:r>
      <w:r w:rsidRPr="00C67701">
        <w:rPr>
          <w:rFonts w:eastAsia="標楷體" w:hint="eastAsia"/>
          <w:spacing w:val="20"/>
          <w:sz w:val="32"/>
          <w:szCs w:val="32"/>
        </w:rPr>
        <w:t>時</w:t>
      </w:r>
      <w:r w:rsidR="00521AEB" w:rsidRPr="00C67701">
        <w:rPr>
          <w:rFonts w:eastAsia="標楷體" w:hint="eastAsia"/>
          <w:spacing w:val="20"/>
          <w:sz w:val="32"/>
          <w:szCs w:val="32"/>
        </w:rPr>
        <w:t>3</w:t>
      </w:r>
      <w:r w:rsidRPr="00C67701">
        <w:rPr>
          <w:rFonts w:eastAsia="標楷體" w:hint="eastAsia"/>
          <w:spacing w:val="20"/>
          <w:sz w:val="32"/>
          <w:szCs w:val="32"/>
        </w:rPr>
        <w:t>0</w:t>
      </w:r>
      <w:r w:rsidRPr="00C67701">
        <w:rPr>
          <w:rFonts w:eastAsia="標楷體" w:hint="eastAsia"/>
          <w:spacing w:val="20"/>
          <w:sz w:val="32"/>
          <w:szCs w:val="32"/>
        </w:rPr>
        <w:t>分</w:t>
      </w:r>
    </w:p>
    <w:p w:rsidR="005B1626" w:rsidRPr="00C67701" w:rsidRDefault="005B1626" w:rsidP="003328CE">
      <w:pPr>
        <w:adjustRightInd w:val="0"/>
        <w:snapToGrid w:val="0"/>
        <w:spacing w:beforeLines="50" w:before="18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C67701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5B1626" w:rsidRPr="00C67701" w:rsidRDefault="005B1626" w:rsidP="003328CE">
      <w:pPr>
        <w:adjustRightInd w:val="0"/>
        <w:snapToGrid w:val="0"/>
        <w:spacing w:beforeLines="50" w:before="18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主持人：</w:t>
      </w:r>
      <w:r w:rsidRPr="00C67701">
        <w:rPr>
          <w:rFonts w:eastAsia="標楷體" w:hint="eastAsia"/>
          <w:spacing w:val="20"/>
          <w:sz w:val="32"/>
          <w:szCs w:val="32"/>
        </w:rPr>
        <w:t>謝總幹事美惠</w:t>
      </w:r>
      <w:r w:rsidR="007C3227" w:rsidRPr="00C67701">
        <w:rPr>
          <w:rFonts w:eastAsia="標楷體" w:hint="eastAsia"/>
          <w:spacing w:val="20"/>
          <w:sz w:val="32"/>
          <w:szCs w:val="32"/>
        </w:rPr>
        <w:t xml:space="preserve">          </w:t>
      </w:r>
      <w:r w:rsidR="00775EA8" w:rsidRPr="00C67701">
        <w:rPr>
          <w:rFonts w:eastAsia="標楷體" w:hint="eastAsia"/>
          <w:spacing w:val="20"/>
          <w:sz w:val="32"/>
          <w:szCs w:val="32"/>
        </w:rPr>
        <w:t xml:space="preserve">       </w:t>
      </w:r>
      <w:r w:rsidR="007C3227" w:rsidRPr="00C67701">
        <w:rPr>
          <w:rFonts w:eastAsia="標楷體" w:hint="eastAsia"/>
          <w:spacing w:val="20"/>
          <w:sz w:val="32"/>
          <w:szCs w:val="32"/>
        </w:rPr>
        <w:t xml:space="preserve">       </w:t>
      </w:r>
    </w:p>
    <w:p w:rsidR="00F809CA" w:rsidRPr="00F809CA" w:rsidRDefault="005B1626" w:rsidP="003328C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5B1626" w:rsidRPr="00C67701" w:rsidRDefault="005B1626" w:rsidP="003328C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5B1626" w:rsidRPr="00C67701" w:rsidRDefault="005B1626" w:rsidP="003328CE">
      <w:pPr>
        <w:pStyle w:val="3"/>
        <w:numPr>
          <w:ilvl w:val="0"/>
          <w:numId w:val="29"/>
        </w:numPr>
        <w:tabs>
          <w:tab w:val="left" w:pos="1008"/>
        </w:tabs>
        <w:spacing w:beforeLines="50" w:before="180" w:line="500" w:lineRule="exact"/>
        <w:ind w:left="1281" w:hanging="1281"/>
        <w:rPr>
          <w:rFonts w:ascii="Times New Roman" w:hAnsi="Times New Roman"/>
          <w:sz w:val="32"/>
          <w:szCs w:val="32"/>
        </w:rPr>
      </w:pPr>
      <w:r w:rsidRPr="00C67701">
        <w:rPr>
          <w:rFonts w:ascii="Times New Roman" w:hAnsi="Times New Roman" w:hint="eastAsia"/>
          <w:sz w:val="32"/>
          <w:szCs w:val="32"/>
        </w:rPr>
        <w:t>本次會議提</w:t>
      </w:r>
      <w:r w:rsidRPr="00C67701">
        <w:rPr>
          <w:rFonts w:ascii="Times New Roman" w:hAnsi="Times New Roman" w:hint="eastAsia"/>
          <w:color w:val="000000" w:themeColor="text1"/>
          <w:sz w:val="32"/>
          <w:szCs w:val="32"/>
        </w:rPr>
        <w:t>案審查案件共</w:t>
      </w:r>
      <w:r w:rsidR="00D34733">
        <w:rPr>
          <w:rFonts w:ascii="Times New Roman" w:hAnsi="Times New Roman" w:hint="eastAsia"/>
          <w:color w:val="000000" w:themeColor="text1"/>
          <w:sz w:val="32"/>
          <w:szCs w:val="32"/>
        </w:rPr>
        <w:t>1</w:t>
      </w:r>
      <w:r w:rsidRPr="00C67701">
        <w:rPr>
          <w:rFonts w:ascii="Times New Roman" w:hAnsi="Times New Roman" w:hint="eastAsia"/>
          <w:color w:val="000000" w:themeColor="text1"/>
          <w:sz w:val="32"/>
          <w:szCs w:val="32"/>
        </w:rPr>
        <w:t>案。</w:t>
      </w:r>
    </w:p>
    <w:p w:rsidR="005B1626" w:rsidRPr="00C67701" w:rsidRDefault="005B1626" w:rsidP="003328C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報告案件：無</w:t>
      </w:r>
    </w:p>
    <w:p w:rsidR="005B1626" w:rsidRPr="00C67701" w:rsidRDefault="005B1626" w:rsidP="003328C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Pr="00C67701">
        <w:rPr>
          <w:rFonts w:ascii="Times New Roman" w:hAnsi="Times New Roman" w:hint="eastAsia"/>
          <w:b/>
          <w:spacing w:val="20"/>
          <w:sz w:val="32"/>
        </w:rPr>
        <w:t>流程</w:t>
      </w:r>
      <w:r w:rsidRPr="00C67701">
        <w:rPr>
          <w:rFonts w:ascii="Times New Roman" w:hAnsi="Times New Roman" w:hint="eastAsia"/>
          <w:b/>
          <w:sz w:val="32"/>
          <w:szCs w:val="32"/>
        </w:rPr>
        <w:t>：</w:t>
      </w:r>
    </w:p>
    <w:p w:rsidR="005B1626" w:rsidRPr="00C67701" w:rsidRDefault="005B1626" w:rsidP="00013F39">
      <w:pPr>
        <w:adjustRightInd w:val="0"/>
        <w:spacing w:line="50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→進行審查討論→決議。</w:t>
      </w:r>
    </w:p>
    <w:p w:rsidR="005B1626" w:rsidRPr="00C67701" w:rsidRDefault="005B1626" w:rsidP="003328CE">
      <w:pPr>
        <w:pStyle w:val="3"/>
        <w:numPr>
          <w:ilvl w:val="0"/>
          <w:numId w:val="27"/>
        </w:numPr>
        <w:tabs>
          <w:tab w:val="clear" w:pos="720"/>
          <w:tab w:val="left" w:pos="709"/>
        </w:tabs>
        <w:spacing w:afterLines="50" w:after="180" w:line="500" w:lineRule="exact"/>
        <w:ind w:left="709" w:hanging="709"/>
        <w:rPr>
          <w:rFonts w:ascii="Times New Roman" w:hAnsi="Times New Roman"/>
          <w:b/>
          <w:spacing w:val="20"/>
          <w:sz w:val="32"/>
        </w:rPr>
      </w:pPr>
      <w:r w:rsidRPr="00C67701">
        <w:rPr>
          <w:rFonts w:ascii="Times New Roman" w:hAnsi="Times New Roman" w:hint="eastAsia"/>
          <w:b/>
          <w:spacing w:val="20"/>
          <w:sz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Pr="00C67701">
        <w:rPr>
          <w:rFonts w:ascii="Times New Roman" w:hAnsi="Times New Roman" w:hint="eastAsia"/>
          <w:b/>
          <w:spacing w:val="20"/>
          <w:sz w:val="32"/>
        </w:rPr>
        <w:t>：</w:t>
      </w:r>
    </w:p>
    <w:p w:rsidR="00D34733" w:rsidRDefault="005B1626" w:rsidP="00D34733">
      <w:pPr>
        <w:spacing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24"/>
        </w:rPr>
        <w:t>第一案：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嘉</w:t>
      </w:r>
      <w:proofErr w:type="gramStart"/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磐</w:t>
      </w:r>
      <w:proofErr w:type="gramEnd"/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建設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事業股份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有限公司委託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大容聯合建築師事務所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申請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西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區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後壠子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段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225-29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等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1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筆地號</w:t>
      </w:r>
      <w:r w:rsidR="00D34733" w:rsidRPr="003833BC">
        <w:rPr>
          <w:rFonts w:eastAsia="標楷體"/>
          <w:color w:val="000000" w:themeColor="text1"/>
          <w:spacing w:val="20"/>
          <w:sz w:val="32"/>
          <w:szCs w:val="24"/>
        </w:rPr>
        <w:t>(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第三種商業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區</w:t>
      </w:r>
      <w:r w:rsidR="00D34733" w:rsidRPr="003833BC">
        <w:rPr>
          <w:rFonts w:eastAsia="標楷體"/>
          <w:color w:val="000000" w:themeColor="text1"/>
          <w:spacing w:val="20"/>
          <w:sz w:val="32"/>
          <w:szCs w:val="24"/>
        </w:rPr>
        <w:t>)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地上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23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層地下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4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層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店舖、</w:t>
      </w:r>
      <w:r w:rsidR="00D34733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集合住宅新建工程案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(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第一次變更設計</w:t>
      </w:r>
      <w:r w:rsidR="00D34733">
        <w:rPr>
          <w:rFonts w:eastAsia="標楷體" w:hint="eastAsia"/>
          <w:color w:val="000000" w:themeColor="text1"/>
          <w:spacing w:val="20"/>
          <w:sz w:val="32"/>
          <w:szCs w:val="24"/>
        </w:rPr>
        <w:t>)</w:t>
      </w:r>
      <w:r w:rsidRPr="00C67701">
        <w:rPr>
          <w:rFonts w:eastAsia="標楷體" w:hint="eastAsia"/>
          <w:spacing w:val="20"/>
          <w:sz w:val="32"/>
          <w:szCs w:val="32"/>
        </w:rPr>
        <w:t>，提請</w:t>
      </w:r>
      <w:r w:rsidRPr="00C67701">
        <w:rPr>
          <w:rFonts w:eastAsia="標楷體" w:hint="eastAsia"/>
          <w:spacing w:val="20"/>
          <w:sz w:val="32"/>
          <w:szCs w:val="32"/>
        </w:rPr>
        <w:t xml:space="preserve"> </w:t>
      </w:r>
      <w:r w:rsidRPr="00C67701">
        <w:rPr>
          <w:rFonts w:eastAsia="標楷體" w:hint="eastAsia"/>
          <w:spacing w:val="20"/>
          <w:sz w:val="32"/>
          <w:szCs w:val="32"/>
        </w:rPr>
        <w:t>審查。</w:t>
      </w:r>
    </w:p>
    <w:p w:rsidR="00D34733" w:rsidRPr="00D34733" w:rsidRDefault="00D34733" w:rsidP="00D34733">
      <w:pPr>
        <w:spacing w:line="50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</w:p>
    <w:p w:rsidR="005B1626" w:rsidRPr="00C67701" w:rsidRDefault="005B1626" w:rsidP="00013F39">
      <w:pPr>
        <w:pStyle w:val="3"/>
        <w:numPr>
          <w:ilvl w:val="0"/>
          <w:numId w:val="27"/>
        </w:numPr>
        <w:spacing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決議</w:t>
      </w:r>
    </w:p>
    <w:p w:rsidR="005B1626" w:rsidRPr="00C67701" w:rsidRDefault="005B1626" w:rsidP="00013F39">
      <w:pPr>
        <w:pStyle w:val="3"/>
        <w:numPr>
          <w:ilvl w:val="0"/>
          <w:numId w:val="27"/>
        </w:numPr>
        <w:spacing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臨時動議</w:t>
      </w:r>
    </w:p>
    <w:p w:rsidR="001C6324" w:rsidRPr="00C67701" w:rsidRDefault="005B1626" w:rsidP="00013F39">
      <w:pPr>
        <w:pStyle w:val="3"/>
        <w:numPr>
          <w:ilvl w:val="0"/>
          <w:numId w:val="27"/>
        </w:numPr>
        <w:spacing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  <w:bookmarkStart w:id="0" w:name="_GoBack"/>
      <w:bookmarkEnd w:id="0"/>
    </w:p>
    <w:sectPr w:rsidR="001C6324" w:rsidRPr="00C67701" w:rsidSect="003328CE">
      <w:footerReference w:type="even" r:id="rId9"/>
      <w:footerReference w:type="default" r:id="rId10"/>
      <w:pgSz w:w="11907" w:h="16840" w:code="9"/>
      <w:pgMar w:top="1134" w:right="1134" w:bottom="1135" w:left="1134" w:header="851" w:footer="590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C79" w:rsidRDefault="00313C79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313C79" w:rsidRDefault="00313C79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79" w:rsidRDefault="00B22918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 w:rsidR="00313C7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3C79" w:rsidRDefault="00313C79" w:rsidP="005833BF">
    <w:pPr>
      <w:pStyle w:val="a3"/>
      <w:spacing w:before="120"/>
      <w:ind w:left="800" w:hanging="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79" w:rsidRDefault="00313C79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="00B22918"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="00B22918" w:rsidRPr="00AA3FC5">
      <w:rPr>
        <w:rStyle w:val="a5"/>
        <w:rFonts w:ascii="標楷體" w:eastAsia="標楷體" w:hAnsi="標楷體"/>
      </w:rPr>
      <w:fldChar w:fldCharType="separate"/>
    </w:r>
    <w:r w:rsidR="003328CE" w:rsidRPr="003328CE">
      <w:rPr>
        <w:rStyle w:val="a5"/>
        <w:rFonts w:ascii="標楷體" w:eastAsia="標楷體" w:hAnsi="標楷體" w:hint="eastAsia"/>
        <w:noProof/>
        <w:lang w:val="zh-TW"/>
      </w:rPr>
      <w:t>一</w:t>
    </w:r>
    <w:r w:rsidR="00B22918"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C79" w:rsidRDefault="00313C79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313C79" w:rsidRDefault="00313C79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894900"/>
    <w:rsid w:val="000007C7"/>
    <w:rsid w:val="00000C25"/>
    <w:rsid w:val="000024F2"/>
    <w:rsid w:val="00002A77"/>
    <w:rsid w:val="00003D82"/>
    <w:rsid w:val="000054C5"/>
    <w:rsid w:val="00006BC5"/>
    <w:rsid w:val="00007F8E"/>
    <w:rsid w:val="00012C4F"/>
    <w:rsid w:val="00013F39"/>
    <w:rsid w:val="000155BA"/>
    <w:rsid w:val="00017CEE"/>
    <w:rsid w:val="0002128F"/>
    <w:rsid w:val="00021CA3"/>
    <w:rsid w:val="00030DB4"/>
    <w:rsid w:val="0003207D"/>
    <w:rsid w:val="000328A8"/>
    <w:rsid w:val="0003688A"/>
    <w:rsid w:val="0003721D"/>
    <w:rsid w:val="000407CC"/>
    <w:rsid w:val="000407DA"/>
    <w:rsid w:val="00044C95"/>
    <w:rsid w:val="00045440"/>
    <w:rsid w:val="00045808"/>
    <w:rsid w:val="00046DCA"/>
    <w:rsid w:val="00047A28"/>
    <w:rsid w:val="000501AC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313C"/>
    <w:rsid w:val="00085A1A"/>
    <w:rsid w:val="000863AF"/>
    <w:rsid w:val="000865AD"/>
    <w:rsid w:val="00087BF9"/>
    <w:rsid w:val="00090B07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0B16"/>
    <w:rsid w:val="000B3BE3"/>
    <w:rsid w:val="000B3EA0"/>
    <w:rsid w:val="000B4EFD"/>
    <w:rsid w:val="000B5544"/>
    <w:rsid w:val="000B761E"/>
    <w:rsid w:val="000B7A36"/>
    <w:rsid w:val="000C125D"/>
    <w:rsid w:val="000C147C"/>
    <w:rsid w:val="000C2B43"/>
    <w:rsid w:val="000C32EC"/>
    <w:rsid w:val="000C5DB2"/>
    <w:rsid w:val="000D4E17"/>
    <w:rsid w:val="000D73E2"/>
    <w:rsid w:val="000D78A8"/>
    <w:rsid w:val="000D7F31"/>
    <w:rsid w:val="000E0768"/>
    <w:rsid w:val="000E252B"/>
    <w:rsid w:val="000E40BA"/>
    <w:rsid w:val="000E478C"/>
    <w:rsid w:val="000E597B"/>
    <w:rsid w:val="000E6C2E"/>
    <w:rsid w:val="000F048D"/>
    <w:rsid w:val="000F2016"/>
    <w:rsid w:val="000F34A3"/>
    <w:rsid w:val="000F3DE4"/>
    <w:rsid w:val="000F3F2F"/>
    <w:rsid w:val="000F64E2"/>
    <w:rsid w:val="00101D76"/>
    <w:rsid w:val="0010310E"/>
    <w:rsid w:val="00105D06"/>
    <w:rsid w:val="001102A0"/>
    <w:rsid w:val="001119B9"/>
    <w:rsid w:val="00111CE3"/>
    <w:rsid w:val="00112758"/>
    <w:rsid w:val="00113CDB"/>
    <w:rsid w:val="00113F11"/>
    <w:rsid w:val="001173B1"/>
    <w:rsid w:val="0012036A"/>
    <w:rsid w:val="001238F1"/>
    <w:rsid w:val="00125023"/>
    <w:rsid w:val="001258DE"/>
    <w:rsid w:val="00126017"/>
    <w:rsid w:val="001311B5"/>
    <w:rsid w:val="00131647"/>
    <w:rsid w:val="00141C5C"/>
    <w:rsid w:val="0014231D"/>
    <w:rsid w:val="00142C53"/>
    <w:rsid w:val="0014388F"/>
    <w:rsid w:val="00144AD0"/>
    <w:rsid w:val="001451B7"/>
    <w:rsid w:val="00145727"/>
    <w:rsid w:val="001460CD"/>
    <w:rsid w:val="00150C9C"/>
    <w:rsid w:val="00151338"/>
    <w:rsid w:val="001513D4"/>
    <w:rsid w:val="00151ED7"/>
    <w:rsid w:val="00152F3C"/>
    <w:rsid w:val="0015335E"/>
    <w:rsid w:val="00153DE1"/>
    <w:rsid w:val="0015691B"/>
    <w:rsid w:val="0016112F"/>
    <w:rsid w:val="0016400F"/>
    <w:rsid w:val="00164C2A"/>
    <w:rsid w:val="00166A2D"/>
    <w:rsid w:val="0017013B"/>
    <w:rsid w:val="00171058"/>
    <w:rsid w:val="00172030"/>
    <w:rsid w:val="0017260C"/>
    <w:rsid w:val="00172AC6"/>
    <w:rsid w:val="00174213"/>
    <w:rsid w:val="001743EE"/>
    <w:rsid w:val="00175890"/>
    <w:rsid w:val="00176626"/>
    <w:rsid w:val="0018043A"/>
    <w:rsid w:val="001810D6"/>
    <w:rsid w:val="001813D6"/>
    <w:rsid w:val="00181D4D"/>
    <w:rsid w:val="00184659"/>
    <w:rsid w:val="0018488B"/>
    <w:rsid w:val="00184ACB"/>
    <w:rsid w:val="00185C69"/>
    <w:rsid w:val="00187377"/>
    <w:rsid w:val="00192200"/>
    <w:rsid w:val="0019298B"/>
    <w:rsid w:val="00194F47"/>
    <w:rsid w:val="0019534D"/>
    <w:rsid w:val="00196DE7"/>
    <w:rsid w:val="001A051C"/>
    <w:rsid w:val="001A16CF"/>
    <w:rsid w:val="001A2B11"/>
    <w:rsid w:val="001B0E5C"/>
    <w:rsid w:val="001B1462"/>
    <w:rsid w:val="001B15D0"/>
    <w:rsid w:val="001B59C9"/>
    <w:rsid w:val="001B5FFD"/>
    <w:rsid w:val="001B7B8F"/>
    <w:rsid w:val="001C17D2"/>
    <w:rsid w:val="001C45E3"/>
    <w:rsid w:val="001C6324"/>
    <w:rsid w:val="001D1873"/>
    <w:rsid w:val="001D18C0"/>
    <w:rsid w:val="001D3304"/>
    <w:rsid w:val="001D456A"/>
    <w:rsid w:val="001D479D"/>
    <w:rsid w:val="001D6871"/>
    <w:rsid w:val="001E16AD"/>
    <w:rsid w:val="001E1DE2"/>
    <w:rsid w:val="001E73D3"/>
    <w:rsid w:val="001F0491"/>
    <w:rsid w:val="001F17AE"/>
    <w:rsid w:val="001F27EA"/>
    <w:rsid w:val="001F4161"/>
    <w:rsid w:val="001F737D"/>
    <w:rsid w:val="001F7ED0"/>
    <w:rsid w:val="002007E7"/>
    <w:rsid w:val="0020172E"/>
    <w:rsid w:val="00202F57"/>
    <w:rsid w:val="00207AC4"/>
    <w:rsid w:val="002112EB"/>
    <w:rsid w:val="00211B30"/>
    <w:rsid w:val="00213FC9"/>
    <w:rsid w:val="0021702C"/>
    <w:rsid w:val="00217B57"/>
    <w:rsid w:val="00222C0C"/>
    <w:rsid w:val="0022532D"/>
    <w:rsid w:val="002269EE"/>
    <w:rsid w:val="00230182"/>
    <w:rsid w:val="002314C3"/>
    <w:rsid w:val="00231537"/>
    <w:rsid w:val="0023195F"/>
    <w:rsid w:val="0023205F"/>
    <w:rsid w:val="002329AC"/>
    <w:rsid w:val="00235841"/>
    <w:rsid w:val="0023596C"/>
    <w:rsid w:val="002404D7"/>
    <w:rsid w:val="00240666"/>
    <w:rsid w:val="00242F23"/>
    <w:rsid w:val="00243B85"/>
    <w:rsid w:val="002460E9"/>
    <w:rsid w:val="00246445"/>
    <w:rsid w:val="0024732D"/>
    <w:rsid w:val="00247A95"/>
    <w:rsid w:val="00247AB0"/>
    <w:rsid w:val="0025540F"/>
    <w:rsid w:val="00255FE0"/>
    <w:rsid w:val="0025635A"/>
    <w:rsid w:val="00256535"/>
    <w:rsid w:val="00260B4C"/>
    <w:rsid w:val="002643D1"/>
    <w:rsid w:val="00271496"/>
    <w:rsid w:val="002719D3"/>
    <w:rsid w:val="002737B3"/>
    <w:rsid w:val="00273B61"/>
    <w:rsid w:val="002825D6"/>
    <w:rsid w:val="00282EAD"/>
    <w:rsid w:val="00284132"/>
    <w:rsid w:val="0028483D"/>
    <w:rsid w:val="00286D1A"/>
    <w:rsid w:val="00291A28"/>
    <w:rsid w:val="002931CC"/>
    <w:rsid w:val="002A0ECB"/>
    <w:rsid w:val="002A10B3"/>
    <w:rsid w:val="002A1CEB"/>
    <w:rsid w:val="002A56BF"/>
    <w:rsid w:val="002C0338"/>
    <w:rsid w:val="002C07CF"/>
    <w:rsid w:val="002C3BF4"/>
    <w:rsid w:val="002C6AFD"/>
    <w:rsid w:val="002C6B3D"/>
    <w:rsid w:val="002C6C7D"/>
    <w:rsid w:val="002D0899"/>
    <w:rsid w:val="002D11E3"/>
    <w:rsid w:val="002D3F08"/>
    <w:rsid w:val="002D44E6"/>
    <w:rsid w:val="002D58A0"/>
    <w:rsid w:val="002D6AAB"/>
    <w:rsid w:val="002D790F"/>
    <w:rsid w:val="002E065C"/>
    <w:rsid w:val="002E0D7D"/>
    <w:rsid w:val="002E19C0"/>
    <w:rsid w:val="002E44CE"/>
    <w:rsid w:val="002F06B2"/>
    <w:rsid w:val="002F37B3"/>
    <w:rsid w:val="002F3C7E"/>
    <w:rsid w:val="002F482D"/>
    <w:rsid w:val="002F674C"/>
    <w:rsid w:val="00300120"/>
    <w:rsid w:val="0030112A"/>
    <w:rsid w:val="003054C6"/>
    <w:rsid w:val="003055AB"/>
    <w:rsid w:val="00306723"/>
    <w:rsid w:val="0031362C"/>
    <w:rsid w:val="00313C79"/>
    <w:rsid w:val="003153DB"/>
    <w:rsid w:val="00315E95"/>
    <w:rsid w:val="003213F6"/>
    <w:rsid w:val="0032153D"/>
    <w:rsid w:val="00324BC3"/>
    <w:rsid w:val="003254FE"/>
    <w:rsid w:val="00325FB3"/>
    <w:rsid w:val="00326771"/>
    <w:rsid w:val="00330630"/>
    <w:rsid w:val="00330C3E"/>
    <w:rsid w:val="003328CE"/>
    <w:rsid w:val="00332A00"/>
    <w:rsid w:val="00332DD2"/>
    <w:rsid w:val="00336CD5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3D59"/>
    <w:rsid w:val="00376BE6"/>
    <w:rsid w:val="003804B1"/>
    <w:rsid w:val="003809A3"/>
    <w:rsid w:val="00381A54"/>
    <w:rsid w:val="003821C1"/>
    <w:rsid w:val="00382BF6"/>
    <w:rsid w:val="00383834"/>
    <w:rsid w:val="00384D76"/>
    <w:rsid w:val="00385D64"/>
    <w:rsid w:val="00387339"/>
    <w:rsid w:val="00393B1F"/>
    <w:rsid w:val="00394FCE"/>
    <w:rsid w:val="003964A4"/>
    <w:rsid w:val="00397A3A"/>
    <w:rsid w:val="003A27AE"/>
    <w:rsid w:val="003A2EC1"/>
    <w:rsid w:val="003A64DA"/>
    <w:rsid w:val="003A78B0"/>
    <w:rsid w:val="003B7F74"/>
    <w:rsid w:val="003C18D5"/>
    <w:rsid w:val="003C28B3"/>
    <w:rsid w:val="003C41EC"/>
    <w:rsid w:val="003C4FD9"/>
    <w:rsid w:val="003C58D6"/>
    <w:rsid w:val="003C645D"/>
    <w:rsid w:val="003C7C5B"/>
    <w:rsid w:val="003D097D"/>
    <w:rsid w:val="003D292F"/>
    <w:rsid w:val="003D4230"/>
    <w:rsid w:val="003D5D6B"/>
    <w:rsid w:val="003D6C80"/>
    <w:rsid w:val="003E0EC6"/>
    <w:rsid w:val="003E1E7D"/>
    <w:rsid w:val="003E38C6"/>
    <w:rsid w:val="003F15DD"/>
    <w:rsid w:val="003F1B6D"/>
    <w:rsid w:val="003F2359"/>
    <w:rsid w:val="003F2532"/>
    <w:rsid w:val="003F5D45"/>
    <w:rsid w:val="003F7EE4"/>
    <w:rsid w:val="003F7F92"/>
    <w:rsid w:val="00406E04"/>
    <w:rsid w:val="00411996"/>
    <w:rsid w:val="004134E5"/>
    <w:rsid w:val="00415B3C"/>
    <w:rsid w:val="00420379"/>
    <w:rsid w:val="00421BB2"/>
    <w:rsid w:val="00425696"/>
    <w:rsid w:val="0043040E"/>
    <w:rsid w:val="0043256E"/>
    <w:rsid w:val="0043286D"/>
    <w:rsid w:val="00433AD8"/>
    <w:rsid w:val="00434BF8"/>
    <w:rsid w:val="00435D73"/>
    <w:rsid w:val="00440E40"/>
    <w:rsid w:val="0044179B"/>
    <w:rsid w:val="00444502"/>
    <w:rsid w:val="004475BE"/>
    <w:rsid w:val="004477FA"/>
    <w:rsid w:val="00451AE5"/>
    <w:rsid w:val="00455113"/>
    <w:rsid w:val="004553E6"/>
    <w:rsid w:val="00455497"/>
    <w:rsid w:val="00456A9E"/>
    <w:rsid w:val="00460880"/>
    <w:rsid w:val="004610C5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3182"/>
    <w:rsid w:val="004835F8"/>
    <w:rsid w:val="00485879"/>
    <w:rsid w:val="00486477"/>
    <w:rsid w:val="00486FD6"/>
    <w:rsid w:val="00491AA9"/>
    <w:rsid w:val="00492A30"/>
    <w:rsid w:val="004937CB"/>
    <w:rsid w:val="004938F2"/>
    <w:rsid w:val="00497039"/>
    <w:rsid w:val="004A28FD"/>
    <w:rsid w:val="004A3042"/>
    <w:rsid w:val="004A404C"/>
    <w:rsid w:val="004A46DF"/>
    <w:rsid w:val="004A4A19"/>
    <w:rsid w:val="004B02FA"/>
    <w:rsid w:val="004B39A6"/>
    <w:rsid w:val="004B3AED"/>
    <w:rsid w:val="004B62C0"/>
    <w:rsid w:val="004C261A"/>
    <w:rsid w:val="004C328D"/>
    <w:rsid w:val="004C4925"/>
    <w:rsid w:val="004C54BA"/>
    <w:rsid w:val="004C5DBA"/>
    <w:rsid w:val="004D25CC"/>
    <w:rsid w:val="004D4EB8"/>
    <w:rsid w:val="004D737C"/>
    <w:rsid w:val="004E0E7D"/>
    <w:rsid w:val="004E1286"/>
    <w:rsid w:val="004E1B36"/>
    <w:rsid w:val="004E25E1"/>
    <w:rsid w:val="004E3194"/>
    <w:rsid w:val="004F0FA3"/>
    <w:rsid w:val="004F1CAA"/>
    <w:rsid w:val="004F3024"/>
    <w:rsid w:val="004F36BE"/>
    <w:rsid w:val="004F51AC"/>
    <w:rsid w:val="004F6F51"/>
    <w:rsid w:val="004F7D5B"/>
    <w:rsid w:val="005035E8"/>
    <w:rsid w:val="0050510B"/>
    <w:rsid w:val="00511066"/>
    <w:rsid w:val="005129CB"/>
    <w:rsid w:val="00514F1A"/>
    <w:rsid w:val="0052162E"/>
    <w:rsid w:val="00521AEB"/>
    <w:rsid w:val="00523000"/>
    <w:rsid w:val="0052459B"/>
    <w:rsid w:val="0053225C"/>
    <w:rsid w:val="00532EB8"/>
    <w:rsid w:val="00536309"/>
    <w:rsid w:val="00536331"/>
    <w:rsid w:val="005403DC"/>
    <w:rsid w:val="00541246"/>
    <w:rsid w:val="0054199F"/>
    <w:rsid w:val="00542588"/>
    <w:rsid w:val="00545A37"/>
    <w:rsid w:val="00552ECE"/>
    <w:rsid w:val="00553814"/>
    <w:rsid w:val="00555D96"/>
    <w:rsid w:val="00556217"/>
    <w:rsid w:val="00556688"/>
    <w:rsid w:val="00561A3F"/>
    <w:rsid w:val="005625BE"/>
    <w:rsid w:val="005669BF"/>
    <w:rsid w:val="00566A3D"/>
    <w:rsid w:val="00575206"/>
    <w:rsid w:val="00576612"/>
    <w:rsid w:val="00581446"/>
    <w:rsid w:val="00582CBA"/>
    <w:rsid w:val="005833BF"/>
    <w:rsid w:val="00583473"/>
    <w:rsid w:val="00584B4E"/>
    <w:rsid w:val="005851BD"/>
    <w:rsid w:val="00586A55"/>
    <w:rsid w:val="00590598"/>
    <w:rsid w:val="00590646"/>
    <w:rsid w:val="0059425C"/>
    <w:rsid w:val="005942C2"/>
    <w:rsid w:val="00595CEF"/>
    <w:rsid w:val="005A03FF"/>
    <w:rsid w:val="005A101B"/>
    <w:rsid w:val="005A37A4"/>
    <w:rsid w:val="005A49B8"/>
    <w:rsid w:val="005A7B64"/>
    <w:rsid w:val="005B05C1"/>
    <w:rsid w:val="005B115D"/>
    <w:rsid w:val="005B1626"/>
    <w:rsid w:val="005B31E2"/>
    <w:rsid w:val="005B427D"/>
    <w:rsid w:val="005B50F6"/>
    <w:rsid w:val="005B5835"/>
    <w:rsid w:val="005B6598"/>
    <w:rsid w:val="005B66C6"/>
    <w:rsid w:val="005C00B1"/>
    <w:rsid w:val="005C2599"/>
    <w:rsid w:val="005C3452"/>
    <w:rsid w:val="005C3B1C"/>
    <w:rsid w:val="005C4FB3"/>
    <w:rsid w:val="005C58B6"/>
    <w:rsid w:val="005D19AF"/>
    <w:rsid w:val="005D75F2"/>
    <w:rsid w:val="005E063E"/>
    <w:rsid w:val="005E0E5A"/>
    <w:rsid w:val="005E4323"/>
    <w:rsid w:val="005E466F"/>
    <w:rsid w:val="005E5D5D"/>
    <w:rsid w:val="005E70D2"/>
    <w:rsid w:val="005E7212"/>
    <w:rsid w:val="005E7B69"/>
    <w:rsid w:val="005F0A17"/>
    <w:rsid w:val="005F119C"/>
    <w:rsid w:val="005F11C2"/>
    <w:rsid w:val="005F34F2"/>
    <w:rsid w:val="005F45D1"/>
    <w:rsid w:val="005F6C50"/>
    <w:rsid w:val="0060077F"/>
    <w:rsid w:val="00601F47"/>
    <w:rsid w:val="006028F5"/>
    <w:rsid w:val="006031CA"/>
    <w:rsid w:val="0060515D"/>
    <w:rsid w:val="00613F6A"/>
    <w:rsid w:val="00616F73"/>
    <w:rsid w:val="0062045C"/>
    <w:rsid w:val="006259D8"/>
    <w:rsid w:val="00626C12"/>
    <w:rsid w:val="00626E79"/>
    <w:rsid w:val="00627DAF"/>
    <w:rsid w:val="006330FD"/>
    <w:rsid w:val="00634773"/>
    <w:rsid w:val="00635006"/>
    <w:rsid w:val="006353A1"/>
    <w:rsid w:val="00635B70"/>
    <w:rsid w:val="0063638E"/>
    <w:rsid w:val="006434A1"/>
    <w:rsid w:val="00644CCA"/>
    <w:rsid w:val="00646000"/>
    <w:rsid w:val="00647252"/>
    <w:rsid w:val="006523F9"/>
    <w:rsid w:val="0065243F"/>
    <w:rsid w:val="00653B8F"/>
    <w:rsid w:val="006542EF"/>
    <w:rsid w:val="00656916"/>
    <w:rsid w:val="0066213B"/>
    <w:rsid w:val="00662144"/>
    <w:rsid w:val="006627BC"/>
    <w:rsid w:val="00665DF8"/>
    <w:rsid w:val="00667AA4"/>
    <w:rsid w:val="00673688"/>
    <w:rsid w:val="0067430D"/>
    <w:rsid w:val="006763C6"/>
    <w:rsid w:val="00676AF1"/>
    <w:rsid w:val="0067772E"/>
    <w:rsid w:val="00677744"/>
    <w:rsid w:val="0067796E"/>
    <w:rsid w:val="006779A8"/>
    <w:rsid w:val="00682983"/>
    <w:rsid w:val="00684484"/>
    <w:rsid w:val="00684D5A"/>
    <w:rsid w:val="006912E5"/>
    <w:rsid w:val="006924F8"/>
    <w:rsid w:val="00693BE5"/>
    <w:rsid w:val="006974EE"/>
    <w:rsid w:val="006A258A"/>
    <w:rsid w:val="006A3A5E"/>
    <w:rsid w:val="006A4F5D"/>
    <w:rsid w:val="006A503A"/>
    <w:rsid w:val="006A616C"/>
    <w:rsid w:val="006B5A08"/>
    <w:rsid w:val="006B70CB"/>
    <w:rsid w:val="006C2F76"/>
    <w:rsid w:val="006C3143"/>
    <w:rsid w:val="006C6640"/>
    <w:rsid w:val="006C704D"/>
    <w:rsid w:val="006C7672"/>
    <w:rsid w:val="006D241F"/>
    <w:rsid w:val="006D498F"/>
    <w:rsid w:val="006D64B1"/>
    <w:rsid w:val="006D6E3B"/>
    <w:rsid w:val="006E0AE2"/>
    <w:rsid w:val="006E6101"/>
    <w:rsid w:val="006E694D"/>
    <w:rsid w:val="006E764C"/>
    <w:rsid w:val="006F0895"/>
    <w:rsid w:val="006F1E92"/>
    <w:rsid w:val="006F2861"/>
    <w:rsid w:val="006F4242"/>
    <w:rsid w:val="006F5218"/>
    <w:rsid w:val="006F5604"/>
    <w:rsid w:val="006F5B4C"/>
    <w:rsid w:val="006F5F8F"/>
    <w:rsid w:val="006F6AB2"/>
    <w:rsid w:val="007012FF"/>
    <w:rsid w:val="00702AF0"/>
    <w:rsid w:val="00702CF0"/>
    <w:rsid w:val="007030C2"/>
    <w:rsid w:val="00703559"/>
    <w:rsid w:val="007039F3"/>
    <w:rsid w:val="00703C4C"/>
    <w:rsid w:val="00703D4D"/>
    <w:rsid w:val="00706618"/>
    <w:rsid w:val="00706709"/>
    <w:rsid w:val="00711D2F"/>
    <w:rsid w:val="007126DC"/>
    <w:rsid w:val="00713522"/>
    <w:rsid w:val="00714D6A"/>
    <w:rsid w:val="00715E0A"/>
    <w:rsid w:val="007164ED"/>
    <w:rsid w:val="00717D4A"/>
    <w:rsid w:val="00724C7B"/>
    <w:rsid w:val="00725315"/>
    <w:rsid w:val="00725705"/>
    <w:rsid w:val="007308F4"/>
    <w:rsid w:val="0073383D"/>
    <w:rsid w:val="00736AF5"/>
    <w:rsid w:val="00737488"/>
    <w:rsid w:val="007400C1"/>
    <w:rsid w:val="00742919"/>
    <w:rsid w:val="00747D44"/>
    <w:rsid w:val="0075155E"/>
    <w:rsid w:val="00752361"/>
    <w:rsid w:val="007564A8"/>
    <w:rsid w:val="00756785"/>
    <w:rsid w:val="007616D9"/>
    <w:rsid w:val="0076228F"/>
    <w:rsid w:val="0076333C"/>
    <w:rsid w:val="00763869"/>
    <w:rsid w:val="007640F9"/>
    <w:rsid w:val="007643D0"/>
    <w:rsid w:val="00764921"/>
    <w:rsid w:val="00770A00"/>
    <w:rsid w:val="007715F1"/>
    <w:rsid w:val="00772364"/>
    <w:rsid w:val="007727AC"/>
    <w:rsid w:val="007741B0"/>
    <w:rsid w:val="00774B84"/>
    <w:rsid w:val="00775EA8"/>
    <w:rsid w:val="00777235"/>
    <w:rsid w:val="007805A0"/>
    <w:rsid w:val="0078107C"/>
    <w:rsid w:val="00784721"/>
    <w:rsid w:val="00784BA0"/>
    <w:rsid w:val="00793B15"/>
    <w:rsid w:val="007955AF"/>
    <w:rsid w:val="007A65E0"/>
    <w:rsid w:val="007A6860"/>
    <w:rsid w:val="007A7A97"/>
    <w:rsid w:val="007B0FED"/>
    <w:rsid w:val="007B4F85"/>
    <w:rsid w:val="007B681C"/>
    <w:rsid w:val="007C086E"/>
    <w:rsid w:val="007C3227"/>
    <w:rsid w:val="007C3879"/>
    <w:rsid w:val="007C4DE0"/>
    <w:rsid w:val="007C5D45"/>
    <w:rsid w:val="007D0981"/>
    <w:rsid w:val="007D261C"/>
    <w:rsid w:val="007D4413"/>
    <w:rsid w:val="007D5EF3"/>
    <w:rsid w:val="007E1F98"/>
    <w:rsid w:val="007E3BF6"/>
    <w:rsid w:val="007E57B5"/>
    <w:rsid w:val="007E6027"/>
    <w:rsid w:val="007E6EB1"/>
    <w:rsid w:val="007F228B"/>
    <w:rsid w:val="007F27AD"/>
    <w:rsid w:val="007F3AC8"/>
    <w:rsid w:val="007F3D94"/>
    <w:rsid w:val="007F50EB"/>
    <w:rsid w:val="00800423"/>
    <w:rsid w:val="00800700"/>
    <w:rsid w:val="0080337E"/>
    <w:rsid w:val="00805D5C"/>
    <w:rsid w:val="00806E81"/>
    <w:rsid w:val="00814ACD"/>
    <w:rsid w:val="00814D04"/>
    <w:rsid w:val="008174D9"/>
    <w:rsid w:val="00822327"/>
    <w:rsid w:val="00823F10"/>
    <w:rsid w:val="008246EE"/>
    <w:rsid w:val="00825453"/>
    <w:rsid w:val="00826DFB"/>
    <w:rsid w:val="00831242"/>
    <w:rsid w:val="00834BE3"/>
    <w:rsid w:val="0083527F"/>
    <w:rsid w:val="00835B21"/>
    <w:rsid w:val="00837845"/>
    <w:rsid w:val="0084049E"/>
    <w:rsid w:val="00840B14"/>
    <w:rsid w:val="00841BA9"/>
    <w:rsid w:val="008427E7"/>
    <w:rsid w:val="00842D36"/>
    <w:rsid w:val="00844686"/>
    <w:rsid w:val="0084667E"/>
    <w:rsid w:val="00850900"/>
    <w:rsid w:val="00854951"/>
    <w:rsid w:val="008555DD"/>
    <w:rsid w:val="00856269"/>
    <w:rsid w:val="00861CB2"/>
    <w:rsid w:val="008625B8"/>
    <w:rsid w:val="00864100"/>
    <w:rsid w:val="0086734F"/>
    <w:rsid w:val="00867D0D"/>
    <w:rsid w:val="008705D5"/>
    <w:rsid w:val="00870EC7"/>
    <w:rsid w:val="008711DB"/>
    <w:rsid w:val="00872192"/>
    <w:rsid w:val="00874DFA"/>
    <w:rsid w:val="008770E8"/>
    <w:rsid w:val="008779CC"/>
    <w:rsid w:val="00881A01"/>
    <w:rsid w:val="00892C86"/>
    <w:rsid w:val="008944D7"/>
    <w:rsid w:val="00894900"/>
    <w:rsid w:val="008A142E"/>
    <w:rsid w:val="008A25D3"/>
    <w:rsid w:val="008A34C4"/>
    <w:rsid w:val="008A4C7C"/>
    <w:rsid w:val="008A50D8"/>
    <w:rsid w:val="008A6F34"/>
    <w:rsid w:val="008B18E0"/>
    <w:rsid w:val="008B1B5E"/>
    <w:rsid w:val="008B2CCB"/>
    <w:rsid w:val="008B2D4D"/>
    <w:rsid w:val="008B40AF"/>
    <w:rsid w:val="008B5444"/>
    <w:rsid w:val="008B6A07"/>
    <w:rsid w:val="008B6DA1"/>
    <w:rsid w:val="008B72E7"/>
    <w:rsid w:val="008B7535"/>
    <w:rsid w:val="008B7E97"/>
    <w:rsid w:val="008C4EC1"/>
    <w:rsid w:val="008C6F41"/>
    <w:rsid w:val="008C7AA7"/>
    <w:rsid w:val="008C7F63"/>
    <w:rsid w:val="008D00ED"/>
    <w:rsid w:val="008D5425"/>
    <w:rsid w:val="008D61DE"/>
    <w:rsid w:val="008E0A4E"/>
    <w:rsid w:val="008E35F4"/>
    <w:rsid w:val="008E3609"/>
    <w:rsid w:val="008E55A6"/>
    <w:rsid w:val="008E5E7C"/>
    <w:rsid w:val="008F16FD"/>
    <w:rsid w:val="008F6387"/>
    <w:rsid w:val="008F6E3E"/>
    <w:rsid w:val="008F7621"/>
    <w:rsid w:val="0090428E"/>
    <w:rsid w:val="00904773"/>
    <w:rsid w:val="00905D70"/>
    <w:rsid w:val="009072A1"/>
    <w:rsid w:val="00907405"/>
    <w:rsid w:val="00907A4D"/>
    <w:rsid w:val="00911E35"/>
    <w:rsid w:val="00912B9C"/>
    <w:rsid w:val="00916717"/>
    <w:rsid w:val="00916870"/>
    <w:rsid w:val="00916A31"/>
    <w:rsid w:val="00920B28"/>
    <w:rsid w:val="00920C5A"/>
    <w:rsid w:val="00921E79"/>
    <w:rsid w:val="00924C91"/>
    <w:rsid w:val="00925A2E"/>
    <w:rsid w:val="009272A0"/>
    <w:rsid w:val="00927C86"/>
    <w:rsid w:val="00931A45"/>
    <w:rsid w:val="009363FC"/>
    <w:rsid w:val="00952FD3"/>
    <w:rsid w:val="009530C9"/>
    <w:rsid w:val="0095410A"/>
    <w:rsid w:val="009541EE"/>
    <w:rsid w:val="009544B5"/>
    <w:rsid w:val="00957440"/>
    <w:rsid w:val="00961B37"/>
    <w:rsid w:val="00961B3E"/>
    <w:rsid w:val="00961F85"/>
    <w:rsid w:val="0096460B"/>
    <w:rsid w:val="009704FF"/>
    <w:rsid w:val="00973533"/>
    <w:rsid w:val="00975907"/>
    <w:rsid w:val="00980527"/>
    <w:rsid w:val="00980659"/>
    <w:rsid w:val="00981546"/>
    <w:rsid w:val="00982D32"/>
    <w:rsid w:val="00983D88"/>
    <w:rsid w:val="009875B7"/>
    <w:rsid w:val="00991E5B"/>
    <w:rsid w:val="009926CD"/>
    <w:rsid w:val="00993C47"/>
    <w:rsid w:val="00996954"/>
    <w:rsid w:val="0099709B"/>
    <w:rsid w:val="009A11ED"/>
    <w:rsid w:val="009A3DA5"/>
    <w:rsid w:val="009A4075"/>
    <w:rsid w:val="009A45E4"/>
    <w:rsid w:val="009A515B"/>
    <w:rsid w:val="009A73C7"/>
    <w:rsid w:val="009A7409"/>
    <w:rsid w:val="009A762C"/>
    <w:rsid w:val="009B0C05"/>
    <w:rsid w:val="009B5B2B"/>
    <w:rsid w:val="009B5C27"/>
    <w:rsid w:val="009C1954"/>
    <w:rsid w:val="009C2493"/>
    <w:rsid w:val="009C3CDD"/>
    <w:rsid w:val="009C6784"/>
    <w:rsid w:val="009C7724"/>
    <w:rsid w:val="009D1F70"/>
    <w:rsid w:val="009D3257"/>
    <w:rsid w:val="009D48FA"/>
    <w:rsid w:val="009D6083"/>
    <w:rsid w:val="009E1F2D"/>
    <w:rsid w:val="009E2383"/>
    <w:rsid w:val="009E5330"/>
    <w:rsid w:val="009E67B2"/>
    <w:rsid w:val="009F34BD"/>
    <w:rsid w:val="009F5707"/>
    <w:rsid w:val="009F59EA"/>
    <w:rsid w:val="009F5FE4"/>
    <w:rsid w:val="00A02D62"/>
    <w:rsid w:val="00A044A4"/>
    <w:rsid w:val="00A0509F"/>
    <w:rsid w:val="00A05E08"/>
    <w:rsid w:val="00A063CF"/>
    <w:rsid w:val="00A12852"/>
    <w:rsid w:val="00A14570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400"/>
    <w:rsid w:val="00A32C69"/>
    <w:rsid w:val="00A36468"/>
    <w:rsid w:val="00A4061F"/>
    <w:rsid w:val="00A40FE8"/>
    <w:rsid w:val="00A43460"/>
    <w:rsid w:val="00A45C0F"/>
    <w:rsid w:val="00A47D0C"/>
    <w:rsid w:val="00A5064E"/>
    <w:rsid w:val="00A50E02"/>
    <w:rsid w:val="00A51D79"/>
    <w:rsid w:val="00A53AC2"/>
    <w:rsid w:val="00A548F0"/>
    <w:rsid w:val="00A5506B"/>
    <w:rsid w:val="00A55091"/>
    <w:rsid w:val="00A56C09"/>
    <w:rsid w:val="00A60149"/>
    <w:rsid w:val="00A60A65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3D27"/>
    <w:rsid w:val="00A841C9"/>
    <w:rsid w:val="00A865FC"/>
    <w:rsid w:val="00A90B56"/>
    <w:rsid w:val="00A90D6D"/>
    <w:rsid w:val="00A90E5A"/>
    <w:rsid w:val="00A92CB9"/>
    <w:rsid w:val="00A93D70"/>
    <w:rsid w:val="00AA0513"/>
    <w:rsid w:val="00AA1024"/>
    <w:rsid w:val="00AA1F26"/>
    <w:rsid w:val="00AA2F14"/>
    <w:rsid w:val="00AA3FC5"/>
    <w:rsid w:val="00AA5EAD"/>
    <w:rsid w:val="00AA606A"/>
    <w:rsid w:val="00AB18B5"/>
    <w:rsid w:val="00AB1ADE"/>
    <w:rsid w:val="00AB334F"/>
    <w:rsid w:val="00AB45CB"/>
    <w:rsid w:val="00AC0AB7"/>
    <w:rsid w:val="00AC15CB"/>
    <w:rsid w:val="00AC1B39"/>
    <w:rsid w:val="00AC1F60"/>
    <w:rsid w:val="00AC64ED"/>
    <w:rsid w:val="00AD1021"/>
    <w:rsid w:val="00AD15EA"/>
    <w:rsid w:val="00AD3A0F"/>
    <w:rsid w:val="00AD57A7"/>
    <w:rsid w:val="00AD714D"/>
    <w:rsid w:val="00AE06DA"/>
    <w:rsid w:val="00AE1218"/>
    <w:rsid w:val="00AE1490"/>
    <w:rsid w:val="00AE3128"/>
    <w:rsid w:val="00AE45CB"/>
    <w:rsid w:val="00AE644B"/>
    <w:rsid w:val="00AE6675"/>
    <w:rsid w:val="00AF1E44"/>
    <w:rsid w:val="00AF43D9"/>
    <w:rsid w:val="00AF661E"/>
    <w:rsid w:val="00B011AD"/>
    <w:rsid w:val="00B01912"/>
    <w:rsid w:val="00B02BBB"/>
    <w:rsid w:val="00B02C49"/>
    <w:rsid w:val="00B049C8"/>
    <w:rsid w:val="00B069A0"/>
    <w:rsid w:val="00B116D9"/>
    <w:rsid w:val="00B13500"/>
    <w:rsid w:val="00B1788A"/>
    <w:rsid w:val="00B202E8"/>
    <w:rsid w:val="00B2112E"/>
    <w:rsid w:val="00B21B4C"/>
    <w:rsid w:val="00B22918"/>
    <w:rsid w:val="00B231F5"/>
    <w:rsid w:val="00B23FDB"/>
    <w:rsid w:val="00B24947"/>
    <w:rsid w:val="00B252FB"/>
    <w:rsid w:val="00B25408"/>
    <w:rsid w:val="00B2604A"/>
    <w:rsid w:val="00B26B48"/>
    <w:rsid w:val="00B27859"/>
    <w:rsid w:val="00B304A3"/>
    <w:rsid w:val="00B30D4B"/>
    <w:rsid w:val="00B32808"/>
    <w:rsid w:val="00B3401E"/>
    <w:rsid w:val="00B34D7B"/>
    <w:rsid w:val="00B353AB"/>
    <w:rsid w:val="00B37CA5"/>
    <w:rsid w:val="00B37FAB"/>
    <w:rsid w:val="00B409F8"/>
    <w:rsid w:val="00B430BB"/>
    <w:rsid w:val="00B50B7A"/>
    <w:rsid w:val="00B54CDA"/>
    <w:rsid w:val="00B55502"/>
    <w:rsid w:val="00B63617"/>
    <w:rsid w:val="00B67A51"/>
    <w:rsid w:val="00B67BCD"/>
    <w:rsid w:val="00B71B89"/>
    <w:rsid w:val="00B7766E"/>
    <w:rsid w:val="00B807AA"/>
    <w:rsid w:val="00B81307"/>
    <w:rsid w:val="00B82DBF"/>
    <w:rsid w:val="00B85952"/>
    <w:rsid w:val="00B86192"/>
    <w:rsid w:val="00B86B42"/>
    <w:rsid w:val="00B87690"/>
    <w:rsid w:val="00B926B0"/>
    <w:rsid w:val="00B948FA"/>
    <w:rsid w:val="00BA0455"/>
    <w:rsid w:val="00BA13F2"/>
    <w:rsid w:val="00BA1487"/>
    <w:rsid w:val="00BA3683"/>
    <w:rsid w:val="00BA65F9"/>
    <w:rsid w:val="00BA6F0C"/>
    <w:rsid w:val="00BA72BF"/>
    <w:rsid w:val="00BA7671"/>
    <w:rsid w:val="00BA7F41"/>
    <w:rsid w:val="00BB01C9"/>
    <w:rsid w:val="00BB2099"/>
    <w:rsid w:val="00BB38BA"/>
    <w:rsid w:val="00BB4B4A"/>
    <w:rsid w:val="00BB4D95"/>
    <w:rsid w:val="00BB7552"/>
    <w:rsid w:val="00BB7C21"/>
    <w:rsid w:val="00BC1314"/>
    <w:rsid w:val="00BC134E"/>
    <w:rsid w:val="00BC5005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2BD"/>
    <w:rsid w:val="00BD7FFD"/>
    <w:rsid w:val="00BE0617"/>
    <w:rsid w:val="00BE1808"/>
    <w:rsid w:val="00BE19E9"/>
    <w:rsid w:val="00BE21F4"/>
    <w:rsid w:val="00BE3D49"/>
    <w:rsid w:val="00BE624B"/>
    <w:rsid w:val="00BE68F2"/>
    <w:rsid w:val="00BE7605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5B63"/>
    <w:rsid w:val="00BF636E"/>
    <w:rsid w:val="00BF6C65"/>
    <w:rsid w:val="00C02321"/>
    <w:rsid w:val="00C02765"/>
    <w:rsid w:val="00C05A00"/>
    <w:rsid w:val="00C1275A"/>
    <w:rsid w:val="00C13CFA"/>
    <w:rsid w:val="00C143F9"/>
    <w:rsid w:val="00C1458F"/>
    <w:rsid w:val="00C14690"/>
    <w:rsid w:val="00C17E74"/>
    <w:rsid w:val="00C2004C"/>
    <w:rsid w:val="00C2029D"/>
    <w:rsid w:val="00C20674"/>
    <w:rsid w:val="00C20F05"/>
    <w:rsid w:val="00C21B6D"/>
    <w:rsid w:val="00C230E6"/>
    <w:rsid w:val="00C26F58"/>
    <w:rsid w:val="00C2768B"/>
    <w:rsid w:val="00C27C40"/>
    <w:rsid w:val="00C27C60"/>
    <w:rsid w:val="00C27FFB"/>
    <w:rsid w:val="00C3046D"/>
    <w:rsid w:val="00C306DD"/>
    <w:rsid w:val="00C3083A"/>
    <w:rsid w:val="00C34A22"/>
    <w:rsid w:val="00C364FD"/>
    <w:rsid w:val="00C3658D"/>
    <w:rsid w:val="00C37538"/>
    <w:rsid w:val="00C41230"/>
    <w:rsid w:val="00C41FDB"/>
    <w:rsid w:val="00C50769"/>
    <w:rsid w:val="00C56347"/>
    <w:rsid w:val="00C608FB"/>
    <w:rsid w:val="00C664AC"/>
    <w:rsid w:val="00C67701"/>
    <w:rsid w:val="00C70195"/>
    <w:rsid w:val="00C7267A"/>
    <w:rsid w:val="00C73A05"/>
    <w:rsid w:val="00C746E3"/>
    <w:rsid w:val="00C749A3"/>
    <w:rsid w:val="00C75220"/>
    <w:rsid w:val="00C76213"/>
    <w:rsid w:val="00C80BE7"/>
    <w:rsid w:val="00C80FA7"/>
    <w:rsid w:val="00C81718"/>
    <w:rsid w:val="00C81B50"/>
    <w:rsid w:val="00C8228A"/>
    <w:rsid w:val="00C84477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A96"/>
    <w:rsid w:val="00CB3BE6"/>
    <w:rsid w:val="00CB4241"/>
    <w:rsid w:val="00CB5D5B"/>
    <w:rsid w:val="00CB654F"/>
    <w:rsid w:val="00CC1B1F"/>
    <w:rsid w:val="00CC37D7"/>
    <w:rsid w:val="00CC4CE9"/>
    <w:rsid w:val="00CC520E"/>
    <w:rsid w:val="00CC5C26"/>
    <w:rsid w:val="00CC7DBB"/>
    <w:rsid w:val="00CD0FB0"/>
    <w:rsid w:val="00CD3216"/>
    <w:rsid w:val="00CD385F"/>
    <w:rsid w:val="00CD5EBE"/>
    <w:rsid w:val="00CD6BDD"/>
    <w:rsid w:val="00CE1506"/>
    <w:rsid w:val="00CE2A3B"/>
    <w:rsid w:val="00CE73CA"/>
    <w:rsid w:val="00CF16C6"/>
    <w:rsid w:val="00CF1C59"/>
    <w:rsid w:val="00CF4C2B"/>
    <w:rsid w:val="00CF628C"/>
    <w:rsid w:val="00D01DC9"/>
    <w:rsid w:val="00D03868"/>
    <w:rsid w:val="00D06FC9"/>
    <w:rsid w:val="00D1493C"/>
    <w:rsid w:val="00D16922"/>
    <w:rsid w:val="00D23803"/>
    <w:rsid w:val="00D23ED6"/>
    <w:rsid w:val="00D26A5F"/>
    <w:rsid w:val="00D27F12"/>
    <w:rsid w:val="00D303C3"/>
    <w:rsid w:val="00D34733"/>
    <w:rsid w:val="00D35D89"/>
    <w:rsid w:val="00D36542"/>
    <w:rsid w:val="00D40082"/>
    <w:rsid w:val="00D41764"/>
    <w:rsid w:val="00D41EE5"/>
    <w:rsid w:val="00D44360"/>
    <w:rsid w:val="00D44D18"/>
    <w:rsid w:val="00D4754B"/>
    <w:rsid w:val="00D548E6"/>
    <w:rsid w:val="00D605B5"/>
    <w:rsid w:val="00D61CC3"/>
    <w:rsid w:val="00D62533"/>
    <w:rsid w:val="00D64043"/>
    <w:rsid w:val="00D6415C"/>
    <w:rsid w:val="00D6597B"/>
    <w:rsid w:val="00D66559"/>
    <w:rsid w:val="00D66929"/>
    <w:rsid w:val="00D67871"/>
    <w:rsid w:val="00D70FD5"/>
    <w:rsid w:val="00D7256B"/>
    <w:rsid w:val="00D74052"/>
    <w:rsid w:val="00D74AC1"/>
    <w:rsid w:val="00D74BD6"/>
    <w:rsid w:val="00D762B4"/>
    <w:rsid w:val="00D76E1D"/>
    <w:rsid w:val="00D8101A"/>
    <w:rsid w:val="00D901CE"/>
    <w:rsid w:val="00D92241"/>
    <w:rsid w:val="00D92FE0"/>
    <w:rsid w:val="00D960ED"/>
    <w:rsid w:val="00D964CE"/>
    <w:rsid w:val="00DA2B05"/>
    <w:rsid w:val="00DA596F"/>
    <w:rsid w:val="00DA5A61"/>
    <w:rsid w:val="00DA68D5"/>
    <w:rsid w:val="00DA6F6A"/>
    <w:rsid w:val="00DB094C"/>
    <w:rsid w:val="00DB7AA1"/>
    <w:rsid w:val="00DB7F92"/>
    <w:rsid w:val="00DC4C68"/>
    <w:rsid w:val="00DC60C4"/>
    <w:rsid w:val="00DC7423"/>
    <w:rsid w:val="00DC7E0A"/>
    <w:rsid w:val="00DC7F5F"/>
    <w:rsid w:val="00DD0A1A"/>
    <w:rsid w:val="00DD4A37"/>
    <w:rsid w:val="00DD52B7"/>
    <w:rsid w:val="00DD5359"/>
    <w:rsid w:val="00DD6C5C"/>
    <w:rsid w:val="00DE0E20"/>
    <w:rsid w:val="00DE12A8"/>
    <w:rsid w:val="00DE259E"/>
    <w:rsid w:val="00DE3CC5"/>
    <w:rsid w:val="00DF5800"/>
    <w:rsid w:val="00DF62CB"/>
    <w:rsid w:val="00DF719F"/>
    <w:rsid w:val="00E00E6C"/>
    <w:rsid w:val="00E04598"/>
    <w:rsid w:val="00E102AB"/>
    <w:rsid w:val="00E12297"/>
    <w:rsid w:val="00E12614"/>
    <w:rsid w:val="00E14353"/>
    <w:rsid w:val="00E14D43"/>
    <w:rsid w:val="00E170A3"/>
    <w:rsid w:val="00E17C1B"/>
    <w:rsid w:val="00E20104"/>
    <w:rsid w:val="00E244B0"/>
    <w:rsid w:val="00E2450E"/>
    <w:rsid w:val="00E27F7A"/>
    <w:rsid w:val="00E31BCE"/>
    <w:rsid w:val="00E3514B"/>
    <w:rsid w:val="00E366AD"/>
    <w:rsid w:val="00E37263"/>
    <w:rsid w:val="00E3796D"/>
    <w:rsid w:val="00E400FE"/>
    <w:rsid w:val="00E40184"/>
    <w:rsid w:val="00E42DA6"/>
    <w:rsid w:val="00E45538"/>
    <w:rsid w:val="00E45741"/>
    <w:rsid w:val="00E4636C"/>
    <w:rsid w:val="00E55E8C"/>
    <w:rsid w:val="00E63774"/>
    <w:rsid w:val="00E70131"/>
    <w:rsid w:val="00E71107"/>
    <w:rsid w:val="00E72219"/>
    <w:rsid w:val="00E74107"/>
    <w:rsid w:val="00E7730C"/>
    <w:rsid w:val="00E81F1C"/>
    <w:rsid w:val="00E83285"/>
    <w:rsid w:val="00E9038B"/>
    <w:rsid w:val="00E90D52"/>
    <w:rsid w:val="00E9102F"/>
    <w:rsid w:val="00E9489B"/>
    <w:rsid w:val="00E94FED"/>
    <w:rsid w:val="00E96459"/>
    <w:rsid w:val="00E9780D"/>
    <w:rsid w:val="00EA0A50"/>
    <w:rsid w:val="00EA264C"/>
    <w:rsid w:val="00EA408B"/>
    <w:rsid w:val="00EA6297"/>
    <w:rsid w:val="00EA6EC7"/>
    <w:rsid w:val="00EB01E6"/>
    <w:rsid w:val="00EB0B69"/>
    <w:rsid w:val="00EB2147"/>
    <w:rsid w:val="00EB4FBE"/>
    <w:rsid w:val="00EB5B6A"/>
    <w:rsid w:val="00EC0CAD"/>
    <w:rsid w:val="00EC108D"/>
    <w:rsid w:val="00EC1108"/>
    <w:rsid w:val="00EC51F9"/>
    <w:rsid w:val="00EC60C0"/>
    <w:rsid w:val="00EC6A88"/>
    <w:rsid w:val="00ED0FD8"/>
    <w:rsid w:val="00ED1EE6"/>
    <w:rsid w:val="00ED2144"/>
    <w:rsid w:val="00ED2EC8"/>
    <w:rsid w:val="00ED2F60"/>
    <w:rsid w:val="00ED5B3A"/>
    <w:rsid w:val="00ED6FBB"/>
    <w:rsid w:val="00EE0E38"/>
    <w:rsid w:val="00EE1A2C"/>
    <w:rsid w:val="00EE3E44"/>
    <w:rsid w:val="00EE5794"/>
    <w:rsid w:val="00EE63F4"/>
    <w:rsid w:val="00EE6946"/>
    <w:rsid w:val="00EF1C25"/>
    <w:rsid w:val="00EF2FF8"/>
    <w:rsid w:val="00EF3272"/>
    <w:rsid w:val="00EF3440"/>
    <w:rsid w:val="00EF34E2"/>
    <w:rsid w:val="00EF4405"/>
    <w:rsid w:val="00EF58EF"/>
    <w:rsid w:val="00EF5EF5"/>
    <w:rsid w:val="00F044D6"/>
    <w:rsid w:val="00F12810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2559A"/>
    <w:rsid w:val="00F300BB"/>
    <w:rsid w:val="00F311BA"/>
    <w:rsid w:val="00F3153B"/>
    <w:rsid w:val="00F35D3A"/>
    <w:rsid w:val="00F36761"/>
    <w:rsid w:val="00F373F3"/>
    <w:rsid w:val="00F406E3"/>
    <w:rsid w:val="00F425F4"/>
    <w:rsid w:val="00F4396F"/>
    <w:rsid w:val="00F45E3D"/>
    <w:rsid w:val="00F50599"/>
    <w:rsid w:val="00F51292"/>
    <w:rsid w:val="00F523F9"/>
    <w:rsid w:val="00F549BB"/>
    <w:rsid w:val="00F57297"/>
    <w:rsid w:val="00F6216C"/>
    <w:rsid w:val="00F62EFB"/>
    <w:rsid w:val="00F637E6"/>
    <w:rsid w:val="00F65BE9"/>
    <w:rsid w:val="00F65D9F"/>
    <w:rsid w:val="00F65F9F"/>
    <w:rsid w:val="00F676EB"/>
    <w:rsid w:val="00F71135"/>
    <w:rsid w:val="00F7211A"/>
    <w:rsid w:val="00F72954"/>
    <w:rsid w:val="00F73EE7"/>
    <w:rsid w:val="00F740C2"/>
    <w:rsid w:val="00F809CA"/>
    <w:rsid w:val="00F83D31"/>
    <w:rsid w:val="00F90B6B"/>
    <w:rsid w:val="00F916C6"/>
    <w:rsid w:val="00F925AB"/>
    <w:rsid w:val="00F95BF6"/>
    <w:rsid w:val="00F95F0F"/>
    <w:rsid w:val="00F97EB6"/>
    <w:rsid w:val="00FA0DB3"/>
    <w:rsid w:val="00FA25E6"/>
    <w:rsid w:val="00FA42F9"/>
    <w:rsid w:val="00FA44F6"/>
    <w:rsid w:val="00FA5551"/>
    <w:rsid w:val="00FA72DA"/>
    <w:rsid w:val="00FA7652"/>
    <w:rsid w:val="00FB37D6"/>
    <w:rsid w:val="00FB72E0"/>
    <w:rsid w:val="00FC1140"/>
    <w:rsid w:val="00FC1DB6"/>
    <w:rsid w:val="00FC23CA"/>
    <w:rsid w:val="00FC3620"/>
    <w:rsid w:val="00FC3CE5"/>
    <w:rsid w:val="00FC3FEC"/>
    <w:rsid w:val="00FC4506"/>
    <w:rsid w:val="00FC65ED"/>
    <w:rsid w:val="00FC6639"/>
    <w:rsid w:val="00FD0FBE"/>
    <w:rsid w:val="00FD2346"/>
    <w:rsid w:val="00FD2769"/>
    <w:rsid w:val="00FD3254"/>
    <w:rsid w:val="00FD75B2"/>
    <w:rsid w:val="00FE0BDB"/>
    <w:rsid w:val="00FE212D"/>
    <w:rsid w:val="00FE2478"/>
    <w:rsid w:val="00FE24E8"/>
    <w:rsid w:val="00FE2ECD"/>
    <w:rsid w:val="00FF407C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99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EA3E2-45F8-4D9A-9566-ADFDDDE10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8</TotalTime>
  <Pages>1</Pages>
  <Words>255</Words>
  <Characters>36</Characters>
  <Application>Microsoft Office Word</Application>
  <DocSecurity>0</DocSecurity>
  <Lines>1</Lines>
  <Paragraphs>1</Paragraphs>
  <ScaleCrop>false</ScaleCrop>
  <Company>www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Alice</cp:lastModifiedBy>
  <cp:revision>5</cp:revision>
  <cp:lastPrinted>2016-01-21T03:00:00Z</cp:lastPrinted>
  <dcterms:created xsi:type="dcterms:W3CDTF">2016-02-05T07:25:00Z</dcterms:created>
  <dcterms:modified xsi:type="dcterms:W3CDTF">2016-02-15T02:31:00Z</dcterms:modified>
</cp:coreProperties>
</file>