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324" w:rsidRPr="00217B57" w:rsidRDefault="001C6324" w:rsidP="00476863">
      <w:pPr>
        <w:spacing w:beforeLines="50" w:before="180" w:afterLines="50" w:after="180" w:line="460" w:lineRule="exact"/>
        <w:ind w:left="1441" w:hangingChars="400" w:hanging="1441"/>
        <w:jc w:val="distribute"/>
        <w:rPr>
          <w:rFonts w:eastAsia="標楷體"/>
          <w:b/>
          <w:bCs/>
          <w:spacing w:val="20"/>
          <w:sz w:val="32"/>
          <w:szCs w:val="32"/>
          <w:bdr w:val="single" w:sz="4" w:space="0" w:color="auto"/>
        </w:rPr>
      </w:pPr>
      <w:proofErr w:type="gramStart"/>
      <w:r w:rsidRPr="00217B57">
        <w:rPr>
          <w:rFonts w:eastAsia="標楷體" w:hint="eastAsia"/>
          <w:b/>
          <w:bCs/>
          <w:spacing w:val="20"/>
          <w:sz w:val="32"/>
          <w:szCs w:val="32"/>
          <w:bdr w:val="single" w:sz="4" w:space="0" w:color="auto"/>
        </w:rPr>
        <w:t>臺</w:t>
      </w:r>
      <w:proofErr w:type="gramEnd"/>
      <w:r w:rsidRPr="00217B57">
        <w:rPr>
          <w:rFonts w:eastAsia="標楷體" w:hint="eastAsia"/>
          <w:b/>
          <w:bCs/>
          <w:spacing w:val="20"/>
          <w:sz w:val="32"/>
          <w:szCs w:val="32"/>
          <w:bdr w:val="single" w:sz="4" w:space="0" w:color="auto"/>
        </w:rPr>
        <w:t>中市都市設計審議</w:t>
      </w:r>
      <w:proofErr w:type="gramStart"/>
      <w:r w:rsidRPr="00217B57">
        <w:rPr>
          <w:rFonts w:eastAsia="標楷體"/>
          <w:b/>
          <w:bCs/>
          <w:spacing w:val="20"/>
          <w:sz w:val="32"/>
          <w:szCs w:val="32"/>
          <w:bdr w:val="single" w:sz="4" w:space="0" w:color="auto"/>
        </w:rPr>
        <w:t>10</w:t>
      </w:r>
      <w:r w:rsidR="0080337E">
        <w:rPr>
          <w:rFonts w:eastAsia="標楷體" w:hint="eastAsia"/>
          <w:b/>
          <w:bCs/>
          <w:spacing w:val="20"/>
          <w:sz w:val="32"/>
          <w:szCs w:val="32"/>
          <w:bdr w:val="single" w:sz="4" w:space="0" w:color="auto"/>
        </w:rPr>
        <w:t>4</w:t>
      </w:r>
      <w:proofErr w:type="gramEnd"/>
      <w:r w:rsidRPr="00217B57">
        <w:rPr>
          <w:rFonts w:eastAsia="標楷體" w:hint="eastAsia"/>
          <w:b/>
          <w:bCs/>
          <w:spacing w:val="20"/>
          <w:sz w:val="32"/>
          <w:szCs w:val="32"/>
          <w:bdr w:val="single" w:sz="4" w:space="0" w:color="auto"/>
        </w:rPr>
        <w:t>年度</w:t>
      </w:r>
      <w:r w:rsidR="0084667E">
        <w:rPr>
          <w:rFonts w:eastAsia="標楷體" w:hint="eastAsia"/>
          <w:b/>
          <w:bCs/>
          <w:spacing w:val="20"/>
          <w:sz w:val="32"/>
          <w:szCs w:val="32"/>
          <w:bdr w:val="single" w:sz="4" w:space="0" w:color="auto"/>
        </w:rPr>
        <w:t>4</w:t>
      </w:r>
      <w:r w:rsidRPr="00217B57">
        <w:rPr>
          <w:rFonts w:eastAsia="標楷體" w:hint="eastAsia"/>
          <w:b/>
          <w:bCs/>
          <w:spacing w:val="20"/>
          <w:sz w:val="32"/>
          <w:szCs w:val="32"/>
          <w:bdr w:val="single" w:sz="4" w:space="0" w:color="auto"/>
        </w:rPr>
        <w:t>月份第</w:t>
      </w:r>
      <w:r w:rsidR="00AE45CB">
        <w:rPr>
          <w:rFonts w:eastAsia="標楷體" w:hint="eastAsia"/>
          <w:b/>
          <w:bCs/>
          <w:spacing w:val="20"/>
          <w:sz w:val="32"/>
          <w:szCs w:val="32"/>
          <w:bdr w:val="single" w:sz="4" w:space="0" w:color="auto"/>
        </w:rPr>
        <w:t>3</w:t>
      </w:r>
      <w:r w:rsidRPr="00217B57">
        <w:rPr>
          <w:rFonts w:eastAsia="標楷體" w:hint="eastAsia"/>
          <w:b/>
          <w:bCs/>
          <w:spacing w:val="20"/>
          <w:sz w:val="32"/>
          <w:szCs w:val="32"/>
          <w:bdr w:val="single" w:sz="4" w:space="0" w:color="auto"/>
        </w:rPr>
        <w:t>次幹事會議</w:t>
      </w:r>
    </w:p>
    <w:p w:rsidR="001C6324" w:rsidRPr="00217B57" w:rsidRDefault="001C6324" w:rsidP="00BE624B">
      <w:pPr>
        <w:adjustRightInd w:val="0"/>
        <w:snapToGrid w:val="0"/>
        <w:spacing w:line="560" w:lineRule="exact"/>
        <w:ind w:left="1440" w:hangingChars="400" w:hanging="1440"/>
        <w:jc w:val="both"/>
        <w:rPr>
          <w:rFonts w:eastAsia="標楷體"/>
          <w:spacing w:val="20"/>
          <w:sz w:val="32"/>
          <w:szCs w:val="32"/>
        </w:rPr>
      </w:pPr>
      <w:r w:rsidRPr="00217B57">
        <w:rPr>
          <w:rFonts w:eastAsia="標楷體" w:hint="eastAsia"/>
          <w:spacing w:val="20"/>
          <w:sz w:val="32"/>
          <w:szCs w:val="32"/>
        </w:rPr>
        <w:t>會議時間：</w:t>
      </w:r>
      <w:r w:rsidRPr="00217B57">
        <w:rPr>
          <w:rFonts w:eastAsia="標楷體"/>
          <w:spacing w:val="20"/>
          <w:sz w:val="32"/>
          <w:szCs w:val="32"/>
        </w:rPr>
        <w:t>10</w:t>
      </w:r>
      <w:r w:rsidR="0080337E">
        <w:rPr>
          <w:rFonts w:eastAsia="標楷體" w:hint="eastAsia"/>
          <w:spacing w:val="20"/>
          <w:sz w:val="32"/>
          <w:szCs w:val="32"/>
        </w:rPr>
        <w:t>4</w:t>
      </w:r>
      <w:r w:rsidRPr="00217B57">
        <w:rPr>
          <w:rFonts w:eastAsia="標楷體" w:hint="eastAsia"/>
          <w:spacing w:val="20"/>
          <w:sz w:val="32"/>
          <w:szCs w:val="32"/>
        </w:rPr>
        <w:t>年</w:t>
      </w:r>
      <w:r w:rsidR="0084667E">
        <w:rPr>
          <w:rFonts w:eastAsia="標楷體" w:hint="eastAsia"/>
          <w:spacing w:val="20"/>
          <w:sz w:val="32"/>
          <w:szCs w:val="32"/>
        </w:rPr>
        <w:t>4</w:t>
      </w:r>
      <w:r w:rsidRPr="00217B57">
        <w:rPr>
          <w:rFonts w:eastAsia="標楷體" w:hint="eastAsia"/>
          <w:spacing w:val="20"/>
          <w:sz w:val="32"/>
          <w:szCs w:val="32"/>
        </w:rPr>
        <w:t>月</w:t>
      </w:r>
      <w:r w:rsidR="00AE45CB">
        <w:rPr>
          <w:rFonts w:eastAsia="標楷體" w:hint="eastAsia"/>
          <w:spacing w:val="20"/>
          <w:sz w:val="32"/>
          <w:szCs w:val="32"/>
        </w:rPr>
        <w:t>24</w:t>
      </w:r>
      <w:r w:rsidRPr="00217B57">
        <w:rPr>
          <w:rFonts w:eastAsia="標楷體" w:hint="eastAsia"/>
          <w:spacing w:val="20"/>
          <w:sz w:val="32"/>
          <w:szCs w:val="32"/>
        </w:rPr>
        <w:t>日（星期</w:t>
      </w:r>
      <w:r w:rsidR="0059425C">
        <w:rPr>
          <w:rFonts w:eastAsia="標楷體" w:hint="eastAsia"/>
          <w:spacing w:val="20"/>
          <w:sz w:val="32"/>
          <w:szCs w:val="32"/>
        </w:rPr>
        <w:t>五</w:t>
      </w:r>
      <w:r w:rsidRPr="00217B57">
        <w:rPr>
          <w:rFonts w:eastAsia="標楷體" w:hint="eastAsia"/>
          <w:spacing w:val="20"/>
          <w:sz w:val="32"/>
          <w:szCs w:val="32"/>
        </w:rPr>
        <w:t>）</w:t>
      </w:r>
      <w:r w:rsidR="00E12614" w:rsidRPr="00217B57">
        <w:rPr>
          <w:rFonts w:eastAsia="標楷體" w:hint="eastAsia"/>
          <w:spacing w:val="20"/>
          <w:sz w:val="32"/>
          <w:szCs w:val="32"/>
        </w:rPr>
        <w:t>上午</w:t>
      </w:r>
      <w:r w:rsidR="00E12614" w:rsidRPr="00217B57">
        <w:rPr>
          <w:rFonts w:eastAsia="標楷體" w:hint="eastAsia"/>
          <w:spacing w:val="20"/>
          <w:sz w:val="32"/>
          <w:szCs w:val="32"/>
        </w:rPr>
        <w:t>9</w:t>
      </w:r>
      <w:r w:rsidRPr="00217B57">
        <w:rPr>
          <w:rFonts w:eastAsia="標楷體" w:hint="eastAsia"/>
          <w:spacing w:val="20"/>
          <w:sz w:val="32"/>
          <w:szCs w:val="32"/>
        </w:rPr>
        <w:t>時</w:t>
      </w:r>
      <w:r w:rsidR="00E12614" w:rsidRPr="00217B57">
        <w:rPr>
          <w:rFonts w:eastAsia="標楷體" w:hint="eastAsia"/>
          <w:spacing w:val="20"/>
          <w:sz w:val="32"/>
          <w:szCs w:val="32"/>
        </w:rPr>
        <w:t>3</w:t>
      </w:r>
      <w:r w:rsidR="009C2493" w:rsidRPr="00217B57">
        <w:rPr>
          <w:rFonts w:eastAsia="標楷體" w:hint="eastAsia"/>
          <w:spacing w:val="20"/>
          <w:sz w:val="32"/>
          <w:szCs w:val="32"/>
        </w:rPr>
        <w:t>0</w:t>
      </w:r>
      <w:r w:rsidRPr="00217B57">
        <w:rPr>
          <w:rFonts w:eastAsia="標楷體" w:hint="eastAsia"/>
          <w:spacing w:val="20"/>
          <w:sz w:val="32"/>
          <w:szCs w:val="32"/>
        </w:rPr>
        <w:t>分</w:t>
      </w:r>
    </w:p>
    <w:p w:rsidR="00171058" w:rsidRPr="00217B57" w:rsidRDefault="001C6324" w:rsidP="00BE624B">
      <w:pPr>
        <w:adjustRightInd w:val="0"/>
        <w:snapToGrid w:val="0"/>
        <w:spacing w:line="560" w:lineRule="exact"/>
        <w:ind w:left="1440" w:hanging="1440"/>
        <w:jc w:val="both"/>
        <w:rPr>
          <w:rFonts w:eastAsia="標楷體"/>
          <w:spacing w:val="20"/>
          <w:sz w:val="32"/>
          <w:szCs w:val="32"/>
        </w:rPr>
      </w:pPr>
      <w:r w:rsidRPr="00217B57">
        <w:rPr>
          <w:rFonts w:eastAsia="標楷體" w:hint="eastAsia"/>
          <w:spacing w:val="20"/>
          <w:sz w:val="32"/>
          <w:szCs w:val="32"/>
        </w:rPr>
        <w:t>會議地點：</w:t>
      </w:r>
      <w:r w:rsidR="00360F14" w:rsidRPr="00217B57">
        <w:rPr>
          <w:rFonts w:eastAsia="標楷體" w:hint="eastAsia"/>
          <w:spacing w:val="20"/>
          <w:sz w:val="32"/>
          <w:szCs w:val="32"/>
        </w:rPr>
        <w:t>都市發展局</w:t>
      </w:r>
      <w:r w:rsidR="00171058" w:rsidRPr="00217B57">
        <w:rPr>
          <w:rFonts w:eastAsia="標楷體" w:hint="eastAsia"/>
          <w:spacing w:val="20"/>
          <w:sz w:val="32"/>
          <w:szCs w:val="32"/>
        </w:rPr>
        <w:t>第</w:t>
      </w:r>
      <w:r w:rsidR="009C3CDD">
        <w:rPr>
          <w:rFonts w:eastAsia="標楷體" w:hint="eastAsia"/>
          <w:spacing w:val="20"/>
          <w:sz w:val="32"/>
          <w:szCs w:val="32"/>
        </w:rPr>
        <w:t>一</w:t>
      </w:r>
      <w:r w:rsidR="00171058" w:rsidRPr="00217B57">
        <w:rPr>
          <w:rFonts w:eastAsia="標楷體" w:hint="eastAsia"/>
          <w:spacing w:val="20"/>
          <w:sz w:val="32"/>
          <w:szCs w:val="32"/>
        </w:rPr>
        <w:t>會議室</w:t>
      </w:r>
    </w:p>
    <w:p w:rsidR="001C6324" w:rsidRPr="00217B57" w:rsidRDefault="001C6324" w:rsidP="00BE624B">
      <w:pPr>
        <w:adjustRightInd w:val="0"/>
        <w:snapToGrid w:val="0"/>
        <w:spacing w:line="560" w:lineRule="exact"/>
        <w:ind w:left="1440" w:hanging="1440"/>
        <w:jc w:val="both"/>
        <w:rPr>
          <w:rFonts w:eastAsia="標楷體"/>
          <w:spacing w:val="20"/>
          <w:sz w:val="32"/>
          <w:szCs w:val="32"/>
        </w:rPr>
      </w:pPr>
      <w:r w:rsidRPr="00217B57">
        <w:rPr>
          <w:rFonts w:eastAsia="標楷體" w:hint="eastAsia"/>
          <w:spacing w:val="20"/>
          <w:sz w:val="32"/>
          <w:szCs w:val="32"/>
        </w:rPr>
        <w:t>主持人：</w:t>
      </w:r>
      <w:r w:rsidR="00455113" w:rsidRPr="00217B57">
        <w:rPr>
          <w:rFonts w:eastAsia="標楷體" w:hint="eastAsia"/>
          <w:spacing w:val="20"/>
          <w:sz w:val="32"/>
          <w:szCs w:val="32"/>
        </w:rPr>
        <w:t>謝</w:t>
      </w:r>
      <w:r w:rsidRPr="00217B57">
        <w:rPr>
          <w:rFonts w:eastAsia="標楷體" w:hint="eastAsia"/>
          <w:spacing w:val="20"/>
          <w:sz w:val="32"/>
          <w:szCs w:val="32"/>
        </w:rPr>
        <w:t>總幹事</w:t>
      </w:r>
      <w:r w:rsidR="00455113" w:rsidRPr="00217B57">
        <w:rPr>
          <w:rFonts w:eastAsia="標楷體" w:hint="eastAsia"/>
          <w:spacing w:val="20"/>
          <w:sz w:val="32"/>
          <w:szCs w:val="32"/>
        </w:rPr>
        <w:t>美惠</w:t>
      </w:r>
    </w:p>
    <w:p w:rsidR="00D6597B" w:rsidRPr="00217B57" w:rsidRDefault="00D6597B" w:rsidP="00BE624B">
      <w:pPr>
        <w:pStyle w:val="3"/>
        <w:numPr>
          <w:ilvl w:val="0"/>
          <w:numId w:val="27"/>
        </w:numPr>
        <w:spacing w:line="560" w:lineRule="exact"/>
        <w:ind w:left="1280" w:hanging="1280"/>
        <w:rPr>
          <w:rFonts w:ascii="Times New Roman" w:hAnsi="Times New Roman"/>
          <w:sz w:val="32"/>
          <w:szCs w:val="32"/>
        </w:rPr>
      </w:pPr>
      <w:r w:rsidRPr="00217B57">
        <w:rPr>
          <w:rFonts w:ascii="Times New Roman" w:hAnsi="Times New Roman" w:hint="eastAsia"/>
          <w:sz w:val="32"/>
          <w:szCs w:val="32"/>
        </w:rPr>
        <w:t>主席致詞</w:t>
      </w:r>
    </w:p>
    <w:p w:rsidR="00D6597B" w:rsidRPr="00EE0E38" w:rsidRDefault="00D6597B" w:rsidP="00BE624B">
      <w:pPr>
        <w:pStyle w:val="3"/>
        <w:numPr>
          <w:ilvl w:val="0"/>
          <w:numId w:val="27"/>
        </w:numPr>
        <w:spacing w:line="560" w:lineRule="exact"/>
        <w:ind w:left="1280" w:hanging="1280"/>
        <w:rPr>
          <w:rFonts w:ascii="Times New Roman" w:hAnsi="Times New Roman"/>
          <w:sz w:val="32"/>
          <w:szCs w:val="32"/>
        </w:rPr>
      </w:pPr>
      <w:r w:rsidRPr="00217B57">
        <w:rPr>
          <w:rFonts w:ascii="Times New Roman" w:hAnsi="Times New Roman" w:hint="eastAsia"/>
          <w:sz w:val="32"/>
          <w:szCs w:val="32"/>
        </w:rPr>
        <w:t>業務單位報告</w:t>
      </w:r>
    </w:p>
    <w:p w:rsidR="00BC520C" w:rsidRPr="00EE0E38" w:rsidRDefault="00BC520C" w:rsidP="00A60A65">
      <w:pPr>
        <w:pStyle w:val="3"/>
        <w:numPr>
          <w:ilvl w:val="0"/>
          <w:numId w:val="29"/>
        </w:numPr>
        <w:tabs>
          <w:tab w:val="left" w:pos="1008"/>
        </w:tabs>
        <w:spacing w:line="560" w:lineRule="exact"/>
        <w:ind w:left="1280" w:hanging="713"/>
        <w:rPr>
          <w:rFonts w:ascii="Times New Roman" w:hAnsi="Times New Roman"/>
          <w:sz w:val="32"/>
          <w:szCs w:val="32"/>
        </w:rPr>
      </w:pPr>
      <w:r w:rsidRPr="00EE0E38">
        <w:rPr>
          <w:rFonts w:ascii="Times New Roman" w:hAnsi="Times New Roman" w:hint="eastAsia"/>
          <w:sz w:val="32"/>
          <w:szCs w:val="32"/>
        </w:rPr>
        <w:t>本次會議提案</w:t>
      </w:r>
      <w:r w:rsidR="00E70131" w:rsidRPr="00EE0E38">
        <w:rPr>
          <w:rFonts w:ascii="Times New Roman" w:hAnsi="Times New Roman" w:hint="eastAsia"/>
          <w:sz w:val="32"/>
          <w:szCs w:val="32"/>
        </w:rPr>
        <w:t>審</w:t>
      </w:r>
      <w:r w:rsidR="00E70131" w:rsidRPr="0084667E">
        <w:rPr>
          <w:rFonts w:ascii="Times New Roman" w:hAnsi="Times New Roman" w:hint="eastAsia"/>
          <w:sz w:val="32"/>
          <w:szCs w:val="32"/>
        </w:rPr>
        <w:t>查</w:t>
      </w:r>
      <w:r w:rsidRPr="00EE0E38">
        <w:rPr>
          <w:rFonts w:ascii="Times New Roman" w:hAnsi="Times New Roman" w:hint="eastAsia"/>
          <w:sz w:val="32"/>
          <w:szCs w:val="32"/>
        </w:rPr>
        <w:t>案件</w:t>
      </w:r>
      <w:r w:rsidR="00E70131" w:rsidRPr="00EE0E38">
        <w:rPr>
          <w:rFonts w:ascii="Times New Roman" w:hAnsi="Times New Roman" w:hint="eastAsia"/>
          <w:sz w:val="32"/>
          <w:szCs w:val="32"/>
        </w:rPr>
        <w:t>共</w:t>
      </w:r>
      <w:r w:rsidR="00AE45CB">
        <w:rPr>
          <w:rFonts w:ascii="Times New Roman" w:hAnsi="Times New Roman" w:hint="eastAsia"/>
          <w:sz w:val="32"/>
          <w:szCs w:val="32"/>
        </w:rPr>
        <w:t>5</w:t>
      </w:r>
      <w:r w:rsidRPr="00EE0E38">
        <w:rPr>
          <w:rFonts w:ascii="Times New Roman" w:hAnsi="Times New Roman" w:hint="eastAsia"/>
          <w:sz w:val="32"/>
          <w:szCs w:val="32"/>
        </w:rPr>
        <w:t>案。</w:t>
      </w:r>
    </w:p>
    <w:p w:rsidR="00D6597B" w:rsidRPr="00217B57" w:rsidRDefault="00D6597B" w:rsidP="00BE624B">
      <w:pPr>
        <w:pStyle w:val="3"/>
        <w:numPr>
          <w:ilvl w:val="0"/>
          <w:numId w:val="27"/>
        </w:numPr>
        <w:spacing w:line="560" w:lineRule="exact"/>
        <w:ind w:left="1280" w:hanging="1280"/>
        <w:rPr>
          <w:rFonts w:ascii="Times New Roman" w:hAnsi="Times New Roman"/>
          <w:sz w:val="32"/>
          <w:szCs w:val="32"/>
        </w:rPr>
      </w:pPr>
      <w:r w:rsidRPr="00217B57">
        <w:rPr>
          <w:rFonts w:ascii="Times New Roman" w:hAnsi="Times New Roman" w:hint="eastAsia"/>
          <w:sz w:val="32"/>
          <w:szCs w:val="32"/>
        </w:rPr>
        <w:t>報告案件：無</w:t>
      </w:r>
    </w:p>
    <w:p w:rsidR="00D6597B" w:rsidRPr="00217B57" w:rsidRDefault="00D6597B" w:rsidP="00BE624B">
      <w:pPr>
        <w:pStyle w:val="3"/>
        <w:numPr>
          <w:ilvl w:val="0"/>
          <w:numId w:val="27"/>
        </w:numPr>
        <w:spacing w:line="560" w:lineRule="exact"/>
        <w:ind w:left="1280" w:hanging="1280"/>
        <w:rPr>
          <w:rFonts w:ascii="Times New Roman" w:hAnsi="Times New Roman"/>
          <w:sz w:val="32"/>
          <w:szCs w:val="32"/>
        </w:rPr>
      </w:pPr>
      <w:r w:rsidRPr="00217B57">
        <w:rPr>
          <w:rFonts w:ascii="Times New Roman" w:hAnsi="Times New Roman" w:hint="eastAsia"/>
          <w:sz w:val="32"/>
          <w:szCs w:val="32"/>
        </w:rPr>
        <w:t>提案討論</w:t>
      </w:r>
      <w:r w:rsidR="00CE2A3B" w:rsidRPr="00217B57">
        <w:rPr>
          <w:rFonts w:ascii="Times New Roman" w:hAnsi="Times New Roman" w:hint="eastAsia"/>
          <w:sz w:val="32"/>
          <w:szCs w:val="32"/>
        </w:rPr>
        <w:t>：</w:t>
      </w:r>
    </w:p>
    <w:p w:rsidR="00D6597B" w:rsidRPr="00217B57" w:rsidRDefault="00D6597B" w:rsidP="00AD1021">
      <w:pPr>
        <w:adjustRightInd w:val="0"/>
        <w:spacing w:line="560" w:lineRule="exact"/>
        <w:ind w:leftChars="295" w:left="709" w:hanging="1"/>
        <w:textAlignment w:val="baseline"/>
        <w:rPr>
          <w:rFonts w:eastAsia="標楷體"/>
          <w:spacing w:val="20"/>
          <w:sz w:val="32"/>
        </w:rPr>
      </w:pPr>
      <w:r w:rsidRPr="00217B57">
        <w:rPr>
          <w:rFonts w:eastAsia="標楷體" w:hint="eastAsia"/>
          <w:spacing w:val="20"/>
          <w:sz w:val="32"/>
        </w:rPr>
        <w:t>審議流程</w:t>
      </w:r>
      <w:r w:rsidR="00272633">
        <w:rPr>
          <w:rFonts w:eastAsia="標楷體" w:hint="eastAsia"/>
          <w:spacing w:val="20"/>
          <w:sz w:val="32"/>
        </w:rPr>
        <w:t>進行如下：設計單位說明→幹事意見報告→設計單位</w:t>
      </w:r>
      <w:proofErr w:type="gramStart"/>
      <w:r w:rsidR="00272633">
        <w:rPr>
          <w:rFonts w:eastAsia="標楷體" w:hint="eastAsia"/>
          <w:spacing w:val="20"/>
          <w:sz w:val="32"/>
        </w:rPr>
        <w:t>統問統答</w:t>
      </w:r>
      <w:proofErr w:type="gramEnd"/>
      <w:r w:rsidR="00272633">
        <w:rPr>
          <w:rFonts w:eastAsia="標楷體" w:hint="eastAsia"/>
          <w:spacing w:val="20"/>
          <w:sz w:val="32"/>
        </w:rPr>
        <w:t>→進行審查</w:t>
      </w:r>
      <w:r w:rsidRPr="00217B57">
        <w:rPr>
          <w:rFonts w:eastAsia="標楷體" w:hint="eastAsia"/>
          <w:spacing w:val="20"/>
          <w:sz w:val="32"/>
        </w:rPr>
        <w:t>討論→決議。</w:t>
      </w:r>
    </w:p>
    <w:p w:rsidR="00DD0A1A" w:rsidRDefault="00D6597B" w:rsidP="00476863">
      <w:pPr>
        <w:spacing w:beforeLines="50" w:before="180" w:afterLines="50" w:after="180" w:line="440" w:lineRule="exact"/>
        <w:ind w:left="1440" w:hangingChars="400" w:hanging="1440"/>
        <w:jc w:val="both"/>
        <w:rPr>
          <w:rFonts w:eastAsia="標楷體"/>
          <w:spacing w:val="20"/>
          <w:sz w:val="32"/>
          <w:szCs w:val="24"/>
        </w:rPr>
      </w:pPr>
      <w:r w:rsidRPr="00217B57">
        <w:rPr>
          <w:rFonts w:eastAsia="標楷體" w:hint="eastAsia"/>
          <w:spacing w:val="20"/>
          <w:sz w:val="32"/>
          <w:szCs w:val="24"/>
        </w:rPr>
        <w:t>第一案：</w:t>
      </w:r>
      <w:r w:rsidR="00AE45CB" w:rsidRPr="00AE45CB">
        <w:rPr>
          <w:rFonts w:eastAsia="標楷體" w:hint="eastAsia"/>
          <w:spacing w:val="20"/>
          <w:sz w:val="32"/>
          <w:szCs w:val="24"/>
        </w:rPr>
        <w:t>昌</w:t>
      </w:r>
      <w:proofErr w:type="gramStart"/>
      <w:r w:rsidR="00AE45CB" w:rsidRPr="00AE45CB">
        <w:rPr>
          <w:rFonts w:eastAsia="標楷體" w:hint="eastAsia"/>
          <w:spacing w:val="20"/>
          <w:sz w:val="32"/>
          <w:szCs w:val="24"/>
        </w:rPr>
        <w:t>祐</w:t>
      </w:r>
      <w:proofErr w:type="gramEnd"/>
      <w:r w:rsidR="00AE45CB" w:rsidRPr="00AE45CB">
        <w:rPr>
          <w:rFonts w:eastAsia="標楷體" w:hint="eastAsia"/>
          <w:spacing w:val="20"/>
          <w:sz w:val="32"/>
          <w:szCs w:val="24"/>
        </w:rPr>
        <w:t>建設有限公司委託吳六合建築師事務所申請太平區新興段</w:t>
      </w:r>
      <w:r w:rsidR="00AE45CB" w:rsidRPr="00AE45CB">
        <w:rPr>
          <w:rFonts w:eastAsia="標楷體" w:hint="eastAsia"/>
          <w:spacing w:val="20"/>
          <w:sz w:val="32"/>
          <w:szCs w:val="24"/>
        </w:rPr>
        <w:t>3</w:t>
      </w:r>
      <w:r w:rsidR="00AE45CB" w:rsidRPr="00AE45CB">
        <w:rPr>
          <w:rFonts w:eastAsia="標楷體" w:hint="eastAsia"/>
          <w:spacing w:val="20"/>
          <w:sz w:val="32"/>
          <w:szCs w:val="24"/>
        </w:rPr>
        <w:t>等</w:t>
      </w:r>
      <w:r w:rsidR="00AE45CB" w:rsidRPr="00AE45CB">
        <w:rPr>
          <w:rFonts w:eastAsia="標楷體" w:hint="eastAsia"/>
          <w:spacing w:val="20"/>
          <w:sz w:val="32"/>
          <w:szCs w:val="24"/>
        </w:rPr>
        <w:t>1</w:t>
      </w:r>
      <w:r w:rsidR="00AE45CB" w:rsidRPr="00AE45CB">
        <w:rPr>
          <w:rFonts w:eastAsia="標楷體" w:hint="eastAsia"/>
          <w:spacing w:val="20"/>
          <w:sz w:val="32"/>
          <w:szCs w:val="24"/>
        </w:rPr>
        <w:t>筆地號</w:t>
      </w:r>
      <w:r w:rsidR="00AE45CB" w:rsidRPr="00AE45CB">
        <w:rPr>
          <w:rFonts w:eastAsia="標楷體" w:hint="eastAsia"/>
          <w:spacing w:val="20"/>
          <w:sz w:val="32"/>
          <w:szCs w:val="24"/>
        </w:rPr>
        <w:t>(</w:t>
      </w:r>
      <w:r w:rsidR="00AE45CB" w:rsidRPr="00AE45CB">
        <w:rPr>
          <w:rFonts w:eastAsia="標楷體" w:hint="eastAsia"/>
          <w:spacing w:val="20"/>
          <w:sz w:val="32"/>
          <w:szCs w:val="24"/>
        </w:rPr>
        <w:t>住宅區</w:t>
      </w:r>
      <w:r w:rsidR="00AE45CB" w:rsidRPr="00AE45CB">
        <w:rPr>
          <w:rFonts w:eastAsia="標楷體" w:hint="eastAsia"/>
          <w:spacing w:val="20"/>
          <w:sz w:val="32"/>
          <w:szCs w:val="24"/>
        </w:rPr>
        <w:t>)</w:t>
      </w:r>
      <w:r w:rsidR="00AE45CB" w:rsidRPr="00AE45CB">
        <w:rPr>
          <w:rFonts w:eastAsia="標楷體" w:hint="eastAsia"/>
          <w:spacing w:val="20"/>
          <w:sz w:val="32"/>
          <w:szCs w:val="24"/>
        </w:rPr>
        <w:t>地上</w:t>
      </w:r>
      <w:r w:rsidR="00AE45CB" w:rsidRPr="00AE45CB">
        <w:rPr>
          <w:rFonts w:eastAsia="標楷體" w:hint="eastAsia"/>
          <w:spacing w:val="20"/>
          <w:sz w:val="32"/>
          <w:szCs w:val="24"/>
        </w:rPr>
        <w:t>15</w:t>
      </w:r>
      <w:r w:rsidR="00AE45CB" w:rsidRPr="00AE45CB">
        <w:rPr>
          <w:rFonts w:eastAsia="標楷體" w:hint="eastAsia"/>
          <w:spacing w:val="20"/>
          <w:sz w:val="32"/>
          <w:szCs w:val="24"/>
        </w:rPr>
        <w:t>層地下</w:t>
      </w:r>
      <w:r w:rsidR="00AE45CB" w:rsidRPr="00AE45CB">
        <w:rPr>
          <w:rFonts w:eastAsia="標楷體" w:hint="eastAsia"/>
          <w:spacing w:val="20"/>
          <w:sz w:val="32"/>
          <w:szCs w:val="24"/>
        </w:rPr>
        <w:t>3</w:t>
      </w:r>
      <w:r w:rsidR="00AE45CB" w:rsidRPr="00AE45CB">
        <w:rPr>
          <w:rFonts w:eastAsia="標楷體" w:hint="eastAsia"/>
          <w:spacing w:val="20"/>
          <w:sz w:val="32"/>
          <w:szCs w:val="24"/>
        </w:rPr>
        <w:t>層店</w:t>
      </w:r>
      <w:proofErr w:type="gramStart"/>
      <w:r w:rsidR="00AE45CB" w:rsidRPr="00AE45CB">
        <w:rPr>
          <w:rFonts w:eastAsia="標楷體" w:hint="eastAsia"/>
          <w:spacing w:val="20"/>
          <w:sz w:val="32"/>
          <w:szCs w:val="24"/>
        </w:rPr>
        <w:t>舖</w:t>
      </w:r>
      <w:proofErr w:type="gramEnd"/>
      <w:r w:rsidR="00AE45CB" w:rsidRPr="00AE45CB">
        <w:rPr>
          <w:rFonts w:eastAsia="標楷體" w:hint="eastAsia"/>
          <w:spacing w:val="20"/>
          <w:sz w:val="32"/>
          <w:szCs w:val="24"/>
        </w:rPr>
        <w:t>、集合住宅新建工程案（第一次變更設計）</w:t>
      </w:r>
      <w:r w:rsidR="00C50769" w:rsidRPr="00BC03D5">
        <w:rPr>
          <w:rFonts w:eastAsia="標楷體" w:hint="eastAsia"/>
          <w:spacing w:val="20"/>
          <w:sz w:val="32"/>
          <w:szCs w:val="32"/>
        </w:rPr>
        <w:t>，提請</w:t>
      </w:r>
      <w:r w:rsidR="00C50769" w:rsidRPr="00BC03D5">
        <w:rPr>
          <w:rFonts w:eastAsia="標楷體" w:hint="eastAsia"/>
          <w:spacing w:val="20"/>
          <w:sz w:val="32"/>
          <w:szCs w:val="32"/>
        </w:rPr>
        <w:t xml:space="preserve"> </w:t>
      </w:r>
      <w:r w:rsidR="00003D82" w:rsidRPr="00003D82">
        <w:rPr>
          <w:rFonts w:eastAsia="標楷體" w:hint="eastAsia"/>
          <w:spacing w:val="20"/>
          <w:sz w:val="32"/>
          <w:szCs w:val="32"/>
        </w:rPr>
        <w:t>審查</w:t>
      </w:r>
      <w:r w:rsidR="00DD0A1A" w:rsidRPr="00217B57">
        <w:rPr>
          <w:rFonts w:eastAsia="標楷體" w:hint="eastAsia"/>
          <w:spacing w:val="20"/>
          <w:sz w:val="32"/>
          <w:szCs w:val="24"/>
        </w:rPr>
        <w:t>。</w:t>
      </w:r>
    </w:p>
    <w:p w:rsidR="005F119C" w:rsidRDefault="005F119C" w:rsidP="00476863">
      <w:pPr>
        <w:spacing w:beforeLines="50" w:before="180" w:afterLines="50" w:after="180" w:line="440" w:lineRule="exact"/>
        <w:ind w:left="1440" w:hangingChars="400" w:hanging="1440"/>
        <w:jc w:val="both"/>
        <w:rPr>
          <w:rFonts w:eastAsia="標楷體"/>
          <w:spacing w:val="20"/>
          <w:sz w:val="32"/>
          <w:szCs w:val="24"/>
        </w:rPr>
      </w:pPr>
      <w:r>
        <w:rPr>
          <w:rFonts w:eastAsia="標楷體" w:hint="eastAsia"/>
          <w:spacing w:val="20"/>
          <w:sz w:val="32"/>
          <w:szCs w:val="24"/>
        </w:rPr>
        <w:t>第二</w:t>
      </w:r>
      <w:r w:rsidRPr="00217B57">
        <w:rPr>
          <w:rFonts w:eastAsia="標楷體" w:hint="eastAsia"/>
          <w:spacing w:val="20"/>
          <w:sz w:val="32"/>
          <w:szCs w:val="24"/>
        </w:rPr>
        <w:t>案：</w:t>
      </w:r>
      <w:r w:rsidR="00AE45CB" w:rsidRPr="00AE45CB">
        <w:rPr>
          <w:rFonts w:eastAsia="標楷體" w:hint="eastAsia"/>
          <w:spacing w:val="20"/>
          <w:sz w:val="32"/>
          <w:szCs w:val="24"/>
        </w:rPr>
        <w:t>櫻花建設股份有限公司委託吳六合建築師事務所申請北屯區</w:t>
      </w:r>
      <w:proofErr w:type="gramStart"/>
      <w:r w:rsidR="00AE45CB" w:rsidRPr="00AE45CB">
        <w:rPr>
          <w:rFonts w:eastAsia="標楷體" w:hint="eastAsia"/>
          <w:spacing w:val="20"/>
          <w:sz w:val="32"/>
          <w:szCs w:val="24"/>
        </w:rPr>
        <w:t>太順</w:t>
      </w:r>
      <w:proofErr w:type="gramEnd"/>
      <w:r w:rsidR="00AE45CB" w:rsidRPr="00AE45CB">
        <w:rPr>
          <w:rFonts w:eastAsia="標楷體" w:hint="eastAsia"/>
          <w:spacing w:val="20"/>
          <w:sz w:val="32"/>
          <w:szCs w:val="24"/>
        </w:rPr>
        <w:t>段</w:t>
      </w:r>
      <w:r w:rsidR="00AE45CB" w:rsidRPr="00AE45CB">
        <w:rPr>
          <w:rFonts w:eastAsia="標楷體" w:hint="eastAsia"/>
          <w:spacing w:val="20"/>
          <w:sz w:val="32"/>
          <w:szCs w:val="24"/>
        </w:rPr>
        <w:t>149</w:t>
      </w:r>
      <w:r w:rsidR="00AE45CB" w:rsidRPr="00AE45CB">
        <w:rPr>
          <w:rFonts w:eastAsia="標楷體" w:hint="eastAsia"/>
          <w:spacing w:val="20"/>
          <w:sz w:val="32"/>
          <w:szCs w:val="24"/>
        </w:rPr>
        <w:t>等</w:t>
      </w:r>
      <w:r w:rsidR="00AE45CB" w:rsidRPr="00AE45CB">
        <w:rPr>
          <w:rFonts w:eastAsia="標楷體" w:hint="eastAsia"/>
          <w:spacing w:val="20"/>
          <w:sz w:val="32"/>
          <w:szCs w:val="24"/>
        </w:rPr>
        <w:t>7</w:t>
      </w:r>
      <w:r w:rsidR="00AE45CB" w:rsidRPr="00AE45CB">
        <w:rPr>
          <w:rFonts w:eastAsia="標楷體" w:hint="eastAsia"/>
          <w:spacing w:val="20"/>
          <w:sz w:val="32"/>
          <w:szCs w:val="24"/>
        </w:rPr>
        <w:t>筆地號</w:t>
      </w:r>
      <w:r w:rsidR="00AE45CB" w:rsidRPr="00AE45CB">
        <w:rPr>
          <w:rFonts w:eastAsia="標楷體" w:hint="eastAsia"/>
          <w:spacing w:val="20"/>
          <w:sz w:val="32"/>
          <w:szCs w:val="24"/>
        </w:rPr>
        <w:t>(</w:t>
      </w:r>
      <w:r w:rsidR="00AE45CB" w:rsidRPr="00AE45CB">
        <w:rPr>
          <w:rFonts w:eastAsia="標楷體" w:hint="eastAsia"/>
          <w:spacing w:val="20"/>
          <w:sz w:val="32"/>
          <w:szCs w:val="24"/>
        </w:rPr>
        <w:t>第二種住宅區</w:t>
      </w:r>
      <w:r w:rsidR="00AE45CB" w:rsidRPr="00AE45CB">
        <w:rPr>
          <w:rFonts w:eastAsia="標楷體" w:hint="eastAsia"/>
          <w:spacing w:val="20"/>
          <w:sz w:val="32"/>
          <w:szCs w:val="24"/>
        </w:rPr>
        <w:t>)</w:t>
      </w:r>
      <w:r w:rsidR="00AE45CB" w:rsidRPr="00AE45CB">
        <w:rPr>
          <w:rFonts w:eastAsia="標楷體" w:hint="eastAsia"/>
          <w:spacing w:val="20"/>
          <w:sz w:val="32"/>
          <w:szCs w:val="24"/>
        </w:rPr>
        <w:t>地上</w:t>
      </w:r>
      <w:r w:rsidR="00AE45CB" w:rsidRPr="00AE45CB">
        <w:rPr>
          <w:rFonts w:eastAsia="標楷體" w:hint="eastAsia"/>
          <w:spacing w:val="20"/>
          <w:sz w:val="32"/>
          <w:szCs w:val="24"/>
        </w:rPr>
        <w:t>15</w:t>
      </w:r>
      <w:r w:rsidR="00AE45CB" w:rsidRPr="00AE45CB">
        <w:rPr>
          <w:rFonts w:eastAsia="標楷體" w:hint="eastAsia"/>
          <w:spacing w:val="20"/>
          <w:sz w:val="32"/>
          <w:szCs w:val="24"/>
        </w:rPr>
        <w:t>層地下</w:t>
      </w:r>
      <w:r w:rsidR="00AE45CB" w:rsidRPr="00AE45CB">
        <w:rPr>
          <w:rFonts w:eastAsia="標楷體" w:hint="eastAsia"/>
          <w:spacing w:val="20"/>
          <w:sz w:val="32"/>
          <w:szCs w:val="24"/>
        </w:rPr>
        <w:t>3</w:t>
      </w:r>
      <w:r w:rsidR="00AE45CB" w:rsidRPr="00AE45CB">
        <w:rPr>
          <w:rFonts w:eastAsia="標楷體" w:hint="eastAsia"/>
          <w:spacing w:val="20"/>
          <w:sz w:val="32"/>
          <w:szCs w:val="24"/>
        </w:rPr>
        <w:t>層店</w:t>
      </w:r>
      <w:proofErr w:type="gramStart"/>
      <w:r w:rsidR="00AE45CB" w:rsidRPr="00AE45CB">
        <w:rPr>
          <w:rFonts w:eastAsia="標楷體" w:hint="eastAsia"/>
          <w:spacing w:val="20"/>
          <w:sz w:val="32"/>
          <w:szCs w:val="24"/>
        </w:rPr>
        <w:t>舖</w:t>
      </w:r>
      <w:proofErr w:type="gramEnd"/>
      <w:r w:rsidR="00AE45CB" w:rsidRPr="00AE45CB">
        <w:rPr>
          <w:rFonts w:eastAsia="標楷體" w:hint="eastAsia"/>
          <w:spacing w:val="20"/>
          <w:sz w:val="32"/>
          <w:szCs w:val="24"/>
        </w:rPr>
        <w:t>、集合住宅新建工程案</w:t>
      </w:r>
      <w:r w:rsidRPr="00BC03D5">
        <w:rPr>
          <w:rFonts w:eastAsia="標楷體" w:hint="eastAsia"/>
          <w:spacing w:val="20"/>
          <w:sz w:val="32"/>
          <w:szCs w:val="32"/>
        </w:rPr>
        <w:t>，提請</w:t>
      </w:r>
      <w:r w:rsidR="00003D82">
        <w:rPr>
          <w:rFonts w:eastAsia="標楷體" w:hint="eastAsia"/>
          <w:spacing w:val="20"/>
          <w:sz w:val="32"/>
          <w:szCs w:val="32"/>
        </w:rPr>
        <w:t xml:space="preserve"> </w:t>
      </w:r>
      <w:r w:rsidR="00003D82" w:rsidRPr="00003D82">
        <w:rPr>
          <w:rFonts w:eastAsia="標楷體" w:hint="eastAsia"/>
          <w:spacing w:val="20"/>
          <w:sz w:val="32"/>
          <w:szCs w:val="32"/>
        </w:rPr>
        <w:t>審查</w:t>
      </w:r>
      <w:r w:rsidRPr="00217B57">
        <w:rPr>
          <w:rFonts w:eastAsia="標楷體" w:hint="eastAsia"/>
          <w:spacing w:val="20"/>
          <w:sz w:val="32"/>
          <w:szCs w:val="24"/>
        </w:rPr>
        <w:t>。</w:t>
      </w:r>
    </w:p>
    <w:p w:rsidR="00E20104" w:rsidRDefault="00980659" w:rsidP="00476863">
      <w:pPr>
        <w:spacing w:beforeLines="50" w:before="180" w:afterLines="50" w:after="180" w:line="500" w:lineRule="exact"/>
        <w:ind w:left="1440" w:hangingChars="400" w:hanging="1440"/>
        <w:rPr>
          <w:rFonts w:eastAsia="標楷體"/>
          <w:spacing w:val="20"/>
          <w:sz w:val="32"/>
          <w:szCs w:val="24"/>
        </w:rPr>
      </w:pPr>
      <w:r>
        <w:rPr>
          <w:rFonts w:eastAsia="標楷體" w:hint="eastAsia"/>
          <w:spacing w:val="20"/>
          <w:sz w:val="32"/>
          <w:szCs w:val="24"/>
        </w:rPr>
        <w:t>第三</w:t>
      </w:r>
      <w:r w:rsidR="00E20104" w:rsidRPr="00217B57">
        <w:rPr>
          <w:rFonts w:eastAsia="標楷體" w:hint="eastAsia"/>
          <w:spacing w:val="20"/>
          <w:sz w:val="32"/>
          <w:szCs w:val="24"/>
        </w:rPr>
        <w:t>案</w:t>
      </w:r>
      <w:r w:rsidR="00E20104" w:rsidRPr="00AE45CB">
        <w:rPr>
          <w:rFonts w:ascii="標楷體" w:eastAsia="標楷體" w:hAnsi="標楷體" w:hint="eastAsia"/>
          <w:spacing w:val="20"/>
          <w:sz w:val="32"/>
          <w:szCs w:val="32"/>
        </w:rPr>
        <w:t>：</w:t>
      </w:r>
      <w:r w:rsidR="00AE45CB" w:rsidRPr="00AE45CB">
        <w:rPr>
          <w:rFonts w:ascii="標楷體" w:eastAsia="標楷體" w:hAnsi="標楷體" w:hint="eastAsia"/>
          <w:sz w:val="32"/>
          <w:szCs w:val="32"/>
        </w:rPr>
        <w:t>櫻花建設股份有限公司委託吳六合建築師事務所申請北屯區太祥段</w:t>
      </w:r>
      <w:r w:rsidR="00AE45CB" w:rsidRPr="00D66559">
        <w:rPr>
          <w:rFonts w:eastAsia="標楷體"/>
          <w:sz w:val="32"/>
          <w:szCs w:val="32"/>
        </w:rPr>
        <w:t>126</w:t>
      </w:r>
      <w:r w:rsidR="00AE45CB" w:rsidRPr="00AE45CB">
        <w:rPr>
          <w:rFonts w:ascii="標楷體" w:eastAsia="標楷體" w:hAnsi="標楷體" w:hint="eastAsia"/>
          <w:sz w:val="32"/>
          <w:szCs w:val="32"/>
        </w:rPr>
        <w:t>等</w:t>
      </w:r>
      <w:r w:rsidR="00AE45CB" w:rsidRPr="00D66559">
        <w:rPr>
          <w:rFonts w:eastAsia="標楷體"/>
          <w:sz w:val="32"/>
          <w:szCs w:val="32"/>
        </w:rPr>
        <w:t>1</w:t>
      </w:r>
      <w:r w:rsidR="00AE45CB" w:rsidRPr="00AE45CB">
        <w:rPr>
          <w:rFonts w:ascii="標楷體" w:eastAsia="標楷體" w:hAnsi="標楷體" w:hint="eastAsia"/>
          <w:sz w:val="32"/>
          <w:szCs w:val="32"/>
        </w:rPr>
        <w:t>筆地號(第三種住宅區)地上</w:t>
      </w:r>
      <w:r w:rsidR="00AE45CB" w:rsidRPr="00D66559">
        <w:rPr>
          <w:rFonts w:eastAsia="標楷體"/>
          <w:sz w:val="32"/>
          <w:szCs w:val="32"/>
        </w:rPr>
        <w:t>13</w:t>
      </w:r>
      <w:r w:rsidR="00AE45CB" w:rsidRPr="00AE45CB">
        <w:rPr>
          <w:rFonts w:ascii="標楷體" w:eastAsia="標楷體" w:hAnsi="標楷體" w:hint="eastAsia"/>
          <w:sz w:val="32"/>
          <w:szCs w:val="32"/>
        </w:rPr>
        <w:t>層地下</w:t>
      </w:r>
      <w:r w:rsidR="00AE45CB" w:rsidRPr="00D66559">
        <w:rPr>
          <w:rFonts w:eastAsia="標楷體"/>
          <w:sz w:val="32"/>
          <w:szCs w:val="32"/>
        </w:rPr>
        <w:t>3</w:t>
      </w:r>
      <w:r w:rsidR="00AE45CB" w:rsidRPr="00AE45CB">
        <w:rPr>
          <w:rFonts w:ascii="標楷體" w:eastAsia="標楷體" w:hAnsi="標楷體" w:hint="eastAsia"/>
          <w:sz w:val="32"/>
          <w:szCs w:val="32"/>
        </w:rPr>
        <w:t>層店舖、集合住宅新建工程案</w:t>
      </w:r>
      <w:r w:rsidR="00E20104" w:rsidRPr="00AE45CB">
        <w:rPr>
          <w:rFonts w:ascii="標楷體" w:eastAsia="標楷體" w:hAnsi="標楷體" w:hint="eastAsia"/>
          <w:spacing w:val="20"/>
          <w:sz w:val="32"/>
          <w:szCs w:val="32"/>
        </w:rPr>
        <w:t>，提</w:t>
      </w:r>
      <w:r w:rsidR="00E20104" w:rsidRPr="00BC03D5">
        <w:rPr>
          <w:rFonts w:eastAsia="標楷體" w:hint="eastAsia"/>
          <w:spacing w:val="20"/>
          <w:sz w:val="32"/>
          <w:szCs w:val="32"/>
        </w:rPr>
        <w:t>請</w:t>
      </w:r>
      <w:r w:rsidR="00003D82">
        <w:rPr>
          <w:rFonts w:eastAsia="標楷體" w:hint="eastAsia"/>
          <w:spacing w:val="20"/>
          <w:sz w:val="32"/>
          <w:szCs w:val="32"/>
        </w:rPr>
        <w:t xml:space="preserve"> </w:t>
      </w:r>
      <w:r w:rsidR="00003D82" w:rsidRPr="00003D82">
        <w:rPr>
          <w:rFonts w:eastAsia="標楷體" w:hint="eastAsia"/>
          <w:spacing w:val="20"/>
          <w:sz w:val="32"/>
          <w:szCs w:val="32"/>
        </w:rPr>
        <w:t>審查</w:t>
      </w:r>
      <w:bookmarkStart w:id="0" w:name="_GoBack"/>
      <w:bookmarkEnd w:id="0"/>
      <w:r w:rsidR="00E20104" w:rsidRPr="00217B57">
        <w:rPr>
          <w:rFonts w:eastAsia="標楷體" w:hint="eastAsia"/>
          <w:spacing w:val="20"/>
          <w:sz w:val="32"/>
          <w:szCs w:val="24"/>
        </w:rPr>
        <w:t>。</w:t>
      </w:r>
    </w:p>
    <w:p w:rsidR="00AE45CB" w:rsidRDefault="00AE45CB" w:rsidP="00476863">
      <w:pPr>
        <w:spacing w:beforeLines="50" w:before="180" w:afterLines="50" w:after="180" w:line="440" w:lineRule="exact"/>
        <w:ind w:left="1440" w:hangingChars="400" w:hanging="1440"/>
        <w:jc w:val="both"/>
        <w:rPr>
          <w:rFonts w:eastAsia="標楷體"/>
          <w:spacing w:val="20"/>
          <w:sz w:val="32"/>
          <w:szCs w:val="24"/>
        </w:rPr>
      </w:pPr>
      <w:r>
        <w:rPr>
          <w:rFonts w:eastAsia="標楷體" w:hint="eastAsia"/>
          <w:spacing w:val="20"/>
          <w:sz w:val="32"/>
          <w:szCs w:val="24"/>
        </w:rPr>
        <w:t>第四</w:t>
      </w:r>
      <w:r w:rsidRPr="00217B57">
        <w:rPr>
          <w:rFonts w:eastAsia="標楷體" w:hint="eastAsia"/>
          <w:spacing w:val="20"/>
          <w:sz w:val="32"/>
          <w:szCs w:val="24"/>
        </w:rPr>
        <w:t>案：</w:t>
      </w:r>
      <w:r w:rsidRPr="00AE45CB">
        <w:rPr>
          <w:rFonts w:eastAsia="標楷體" w:hint="eastAsia"/>
          <w:spacing w:val="20"/>
          <w:sz w:val="32"/>
          <w:szCs w:val="24"/>
        </w:rPr>
        <w:t>文化部文化資產局委託台灣餘弦建築師事務所申請南區正義段二小段</w:t>
      </w:r>
      <w:r w:rsidRPr="00AE45CB">
        <w:rPr>
          <w:rFonts w:eastAsia="標楷體" w:hint="eastAsia"/>
          <w:spacing w:val="20"/>
          <w:sz w:val="32"/>
          <w:szCs w:val="24"/>
        </w:rPr>
        <w:t>0013-0001</w:t>
      </w:r>
      <w:r w:rsidRPr="00AE45CB">
        <w:rPr>
          <w:rFonts w:eastAsia="標楷體" w:hint="eastAsia"/>
          <w:spacing w:val="20"/>
          <w:sz w:val="32"/>
          <w:szCs w:val="24"/>
        </w:rPr>
        <w:t>等</w:t>
      </w:r>
      <w:r w:rsidRPr="00AE45CB">
        <w:rPr>
          <w:rFonts w:eastAsia="標楷體" w:hint="eastAsia"/>
          <w:spacing w:val="20"/>
          <w:sz w:val="32"/>
          <w:szCs w:val="24"/>
        </w:rPr>
        <w:t>32</w:t>
      </w:r>
      <w:r w:rsidRPr="00AE45CB">
        <w:rPr>
          <w:rFonts w:eastAsia="標楷體" w:hint="eastAsia"/>
          <w:spacing w:val="20"/>
          <w:sz w:val="32"/>
          <w:szCs w:val="24"/>
        </w:rPr>
        <w:t>筆地號</w:t>
      </w:r>
      <w:r w:rsidRPr="00AE45CB">
        <w:rPr>
          <w:rFonts w:eastAsia="標楷體" w:hint="eastAsia"/>
          <w:spacing w:val="20"/>
          <w:sz w:val="32"/>
          <w:szCs w:val="24"/>
        </w:rPr>
        <w:t>(</w:t>
      </w:r>
      <w:r w:rsidRPr="00AE45CB">
        <w:rPr>
          <w:rFonts w:eastAsia="標楷體" w:hint="eastAsia"/>
          <w:spacing w:val="20"/>
          <w:sz w:val="32"/>
          <w:szCs w:val="24"/>
        </w:rPr>
        <w:t>創意文化專用區一、創意文化專用區二、創意文化專用區三</w:t>
      </w:r>
      <w:r w:rsidRPr="00AE45CB">
        <w:rPr>
          <w:rFonts w:eastAsia="標楷體" w:hint="eastAsia"/>
          <w:spacing w:val="20"/>
          <w:sz w:val="32"/>
          <w:szCs w:val="24"/>
        </w:rPr>
        <w:t>)</w:t>
      </w:r>
      <w:r w:rsidRPr="00AE45CB">
        <w:rPr>
          <w:rFonts w:eastAsia="標楷體" w:hint="eastAsia"/>
          <w:spacing w:val="20"/>
          <w:sz w:val="32"/>
          <w:szCs w:val="24"/>
        </w:rPr>
        <w:t>地上</w:t>
      </w:r>
      <w:r w:rsidRPr="00AE45CB">
        <w:rPr>
          <w:rFonts w:eastAsia="標楷體" w:hint="eastAsia"/>
          <w:spacing w:val="20"/>
          <w:sz w:val="32"/>
          <w:szCs w:val="24"/>
        </w:rPr>
        <w:t>3</w:t>
      </w:r>
      <w:r w:rsidRPr="00AE45CB">
        <w:rPr>
          <w:rFonts w:eastAsia="標楷體" w:hint="eastAsia"/>
          <w:spacing w:val="20"/>
          <w:sz w:val="32"/>
          <w:szCs w:val="24"/>
        </w:rPr>
        <w:t>層地下</w:t>
      </w:r>
      <w:r w:rsidRPr="00AE45CB">
        <w:rPr>
          <w:rFonts w:eastAsia="標楷體" w:hint="eastAsia"/>
          <w:spacing w:val="20"/>
          <w:sz w:val="32"/>
          <w:szCs w:val="24"/>
        </w:rPr>
        <w:t>1</w:t>
      </w:r>
      <w:r w:rsidRPr="00AE45CB">
        <w:rPr>
          <w:rFonts w:eastAsia="標楷體" w:hint="eastAsia"/>
          <w:spacing w:val="20"/>
          <w:sz w:val="32"/>
          <w:szCs w:val="24"/>
        </w:rPr>
        <w:t>層台中文化創意產業園區</w:t>
      </w:r>
      <w:r w:rsidRPr="00AE45CB">
        <w:rPr>
          <w:rFonts w:eastAsia="標楷體" w:hint="eastAsia"/>
          <w:spacing w:val="20"/>
          <w:sz w:val="32"/>
          <w:szCs w:val="24"/>
        </w:rPr>
        <w:t>R04</w:t>
      </w:r>
      <w:r w:rsidRPr="00AE45CB">
        <w:rPr>
          <w:rFonts w:eastAsia="標楷體" w:hint="eastAsia"/>
          <w:spacing w:val="20"/>
          <w:sz w:val="32"/>
          <w:szCs w:val="24"/>
        </w:rPr>
        <w:t>舊有建築物改建工程（第一次變更設計）</w:t>
      </w:r>
      <w:r w:rsidRPr="00BC03D5">
        <w:rPr>
          <w:rFonts w:eastAsia="標楷體" w:hint="eastAsia"/>
          <w:spacing w:val="20"/>
          <w:sz w:val="32"/>
          <w:szCs w:val="32"/>
        </w:rPr>
        <w:t>，提請</w:t>
      </w:r>
      <w:r>
        <w:rPr>
          <w:rFonts w:eastAsia="標楷體" w:hint="eastAsia"/>
          <w:spacing w:val="20"/>
          <w:sz w:val="32"/>
          <w:szCs w:val="32"/>
        </w:rPr>
        <w:t xml:space="preserve"> </w:t>
      </w:r>
      <w:r w:rsidRPr="00003D82">
        <w:rPr>
          <w:rFonts w:eastAsia="標楷體" w:hint="eastAsia"/>
          <w:spacing w:val="20"/>
          <w:sz w:val="32"/>
          <w:szCs w:val="32"/>
        </w:rPr>
        <w:t>審查</w:t>
      </w:r>
      <w:r w:rsidRPr="00217B57">
        <w:rPr>
          <w:rFonts w:eastAsia="標楷體" w:hint="eastAsia"/>
          <w:spacing w:val="20"/>
          <w:sz w:val="32"/>
          <w:szCs w:val="24"/>
        </w:rPr>
        <w:t>。</w:t>
      </w:r>
    </w:p>
    <w:p w:rsidR="00AE45CB" w:rsidRDefault="00AE45CB" w:rsidP="00476863">
      <w:pPr>
        <w:spacing w:beforeLines="50" w:before="180" w:afterLines="50" w:after="180" w:line="440" w:lineRule="exact"/>
        <w:ind w:left="1440" w:hangingChars="400" w:hanging="1440"/>
        <w:jc w:val="both"/>
        <w:rPr>
          <w:rFonts w:eastAsia="標楷體"/>
          <w:spacing w:val="20"/>
          <w:sz w:val="32"/>
          <w:szCs w:val="24"/>
        </w:rPr>
      </w:pPr>
      <w:r>
        <w:rPr>
          <w:rFonts w:eastAsia="標楷體" w:hint="eastAsia"/>
          <w:spacing w:val="20"/>
          <w:sz w:val="32"/>
          <w:szCs w:val="24"/>
        </w:rPr>
        <w:lastRenderedPageBreak/>
        <w:t>第五</w:t>
      </w:r>
      <w:r w:rsidRPr="00217B57">
        <w:rPr>
          <w:rFonts w:eastAsia="標楷體" w:hint="eastAsia"/>
          <w:spacing w:val="20"/>
          <w:sz w:val="32"/>
          <w:szCs w:val="24"/>
        </w:rPr>
        <w:t>案：</w:t>
      </w:r>
      <w:r w:rsidR="008D5425" w:rsidRPr="008D5425">
        <w:rPr>
          <w:rFonts w:eastAsia="標楷體" w:hint="eastAsia"/>
          <w:spacing w:val="20"/>
          <w:sz w:val="32"/>
          <w:szCs w:val="24"/>
        </w:rPr>
        <w:t>興富發建設股份有限公司委託大容聯合建築師事務所申請西屯區龍富段</w:t>
      </w:r>
      <w:r w:rsidR="008D5425" w:rsidRPr="008D5425">
        <w:rPr>
          <w:rFonts w:eastAsia="標楷體" w:hint="eastAsia"/>
          <w:spacing w:val="20"/>
          <w:sz w:val="32"/>
          <w:szCs w:val="24"/>
        </w:rPr>
        <w:t>86</w:t>
      </w:r>
      <w:r w:rsidR="008D5425" w:rsidRPr="008D5425">
        <w:rPr>
          <w:rFonts w:eastAsia="標楷體" w:hint="eastAsia"/>
          <w:spacing w:val="20"/>
          <w:sz w:val="32"/>
          <w:szCs w:val="24"/>
        </w:rPr>
        <w:t>等</w:t>
      </w:r>
      <w:r w:rsidR="008D5425" w:rsidRPr="008D5425">
        <w:rPr>
          <w:rFonts w:eastAsia="標楷體" w:hint="eastAsia"/>
          <w:spacing w:val="20"/>
          <w:sz w:val="32"/>
          <w:szCs w:val="24"/>
        </w:rPr>
        <w:t>2</w:t>
      </w:r>
      <w:r w:rsidR="008D5425" w:rsidRPr="008D5425">
        <w:rPr>
          <w:rFonts w:eastAsia="標楷體" w:hint="eastAsia"/>
          <w:spacing w:val="20"/>
          <w:sz w:val="32"/>
          <w:szCs w:val="24"/>
        </w:rPr>
        <w:t>筆地號</w:t>
      </w:r>
      <w:r w:rsidR="008D5425" w:rsidRPr="008D5425">
        <w:rPr>
          <w:rFonts w:eastAsia="標楷體" w:hint="eastAsia"/>
          <w:spacing w:val="20"/>
          <w:sz w:val="32"/>
          <w:szCs w:val="24"/>
        </w:rPr>
        <w:t>(</w:t>
      </w:r>
      <w:r w:rsidR="008D5425" w:rsidRPr="008D5425">
        <w:rPr>
          <w:rFonts w:eastAsia="標楷體" w:hint="eastAsia"/>
          <w:spacing w:val="20"/>
          <w:sz w:val="32"/>
          <w:szCs w:val="24"/>
        </w:rPr>
        <w:t>第</w:t>
      </w:r>
      <w:r w:rsidR="008D5425" w:rsidRPr="008D5425">
        <w:rPr>
          <w:rFonts w:eastAsia="標楷體" w:hint="eastAsia"/>
          <w:spacing w:val="20"/>
          <w:sz w:val="32"/>
          <w:szCs w:val="24"/>
        </w:rPr>
        <w:t>1</w:t>
      </w:r>
      <w:r w:rsidR="008D5425" w:rsidRPr="008D5425">
        <w:rPr>
          <w:rFonts w:eastAsia="標楷體" w:hint="eastAsia"/>
          <w:spacing w:val="20"/>
          <w:sz w:val="32"/>
          <w:szCs w:val="24"/>
        </w:rPr>
        <w:t>之</w:t>
      </w:r>
      <w:r w:rsidR="008D5425" w:rsidRPr="008D5425">
        <w:rPr>
          <w:rFonts w:eastAsia="標楷體" w:hint="eastAsia"/>
          <w:spacing w:val="20"/>
          <w:sz w:val="32"/>
          <w:szCs w:val="24"/>
        </w:rPr>
        <w:t>C</w:t>
      </w:r>
      <w:r w:rsidR="008D5425" w:rsidRPr="008D5425">
        <w:rPr>
          <w:rFonts w:eastAsia="標楷體" w:hint="eastAsia"/>
          <w:spacing w:val="20"/>
          <w:sz w:val="32"/>
          <w:szCs w:val="24"/>
        </w:rPr>
        <w:t>種住宅區</w:t>
      </w:r>
      <w:r w:rsidR="008D5425" w:rsidRPr="008D5425">
        <w:rPr>
          <w:rFonts w:eastAsia="標楷體" w:hint="eastAsia"/>
          <w:spacing w:val="20"/>
          <w:sz w:val="32"/>
          <w:szCs w:val="24"/>
        </w:rPr>
        <w:t>)</w:t>
      </w:r>
      <w:r w:rsidR="008D5425" w:rsidRPr="008D5425">
        <w:rPr>
          <w:rFonts w:eastAsia="標楷體" w:hint="eastAsia"/>
          <w:spacing w:val="20"/>
          <w:sz w:val="32"/>
          <w:szCs w:val="24"/>
        </w:rPr>
        <w:t>地上</w:t>
      </w:r>
      <w:r w:rsidR="008D5425" w:rsidRPr="008D5425">
        <w:rPr>
          <w:rFonts w:eastAsia="標楷體" w:hint="eastAsia"/>
          <w:spacing w:val="20"/>
          <w:sz w:val="32"/>
          <w:szCs w:val="24"/>
        </w:rPr>
        <w:t>17</w:t>
      </w:r>
      <w:r w:rsidR="008D5425" w:rsidRPr="008D5425">
        <w:rPr>
          <w:rFonts w:eastAsia="標楷體" w:hint="eastAsia"/>
          <w:spacing w:val="20"/>
          <w:sz w:val="32"/>
          <w:szCs w:val="24"/>
        </w:rPr>
        <w:t>層地下</w:t>
      </w:r>
      <w:r w:rsidR="008D5425" w:rsidRPr="008D5425">
        <w:rPr>
          <w:rFonts w:eastAsia="標楷體" w:hint="eastAsia"/>
          <w:spacing w:val="20"/>
          <w:sz w:val="32"/>
          <w:szCs w:val="24"/>
        </w:rPr>
        <w:t>2</w:t>
      </w:r>
      <w:r w:rsidR="008D5425" w:rsidRPr="008D5425">
        <w:rPr>
          <w:rFonts w:eastAsia="標楷體" w:hint="eastAsia"/>
          <w:spacing w:val="20"/>
          <w:sz w:val="32"/>
          <w:szCs w:val="24"/>
        </w:rPr>
        <w:t>層店舖、集合住宅新建工程案</w:t>
      </w:r>
      <w:r w:rsidRPr="00BC03D5">
        <w:rPr>
          <w:rFonts w:eastAsia="標楷體" w:hint="eastAsia"/>
          <w:spacing w:val="20"/>
          <w:sz w:val="32"/>
          <w:szCs w:val="32"/>
        </w:rPr>
        <w:t>，提請</w:t>
      </w:r>
      <w:r>
        <w:rPr>
          <w:rFonts w:eastAsia="標楷體" w:hint="eastAsia"/>
          <w:spacing w:val="20"/>
          <w:sz w:val="32"/>
          <w:szCs w:val="32"/>
        </w:rPr>
        <w:t xml:space="preserve"> </w:t>
      </w:r>
      <w:r w:rsidRPr="00003D82">
        <w:rPr>
          <w:rFonts w:eastAsia="標楷體" w:hint="eastAsia"/>
          <w:spacing w:val="20"/>
          <w:sz w:val="32"/>
          <w:szCs w:val="32"/>
        </w:rPr>
        <w:t>審查</w:t>
      </w:r>
      <w:r w:rsidRPr="00217B57">
        <w:rPr>
          <w:rFonts w:eastAsia="標楷體" w:hint="eastAsia"/>
          <w:spacing w:val="20"/>
          <w:sz w:val="32"/>
          <w:szCs w:val="24"/>
        </w:rPr>
        <w:t>。</w:t>
      </w:r>
    </w:p>
    <w:p w:rsidR="00D6597B" w:rsidRPr="00217B57" w:rsidRDefault="00667AA4" w:rsidP="00BE624B">
      <w:pPr>
        <w:pStyle w:val="3"/>
        <w:numPr>
          <w:ilvl w:val="0"/>
          <w:numId w:val="27"/>
        </w:numPr>
        <w:spacing w:line="600" w:lineRule="exact"/>
        <w:ind w:left="1281" w:hanging="1281"/>
        <w:rPr>
          <w:rFonts w:ascii="Times New Roman" w:hAnsi="Times New Roman"/>
          <w:sz w:val="32"/>
          <w:szCs w:val="32"/>
        </w:rPr>
      </w:pPr>
      <w:r w:rsidRPr="00217B57">
        <w:rPr>
          <w:rFonts w:ascii="Times New Roman" w:hAnsi="Times New Roman" w:hint="eastAsia"/>
          <w:sz w:val="32"/>
          <w:szCs w:val="32"/>
        </w:rPr>
        <w:t>主</w:t>
      </w:r>
      <w:r w:rsidR="00D6597B" w:rsidRPr="00217B57">
        <w:rPr>
          <w:rFonts w:ascii="Times New Roman" w:hAnsi="Times New Roman" w:hint="eastAsia"/>
          <w:sz w:val="32"/>
          <w:szCs w:val="32"/>
        </w:rPr>
        <w:t>席指示事項及決議</w:t>
      </w:r>
    </w:p>
    <w:p w:rsidR="003254FE" w:rsidRPr="002931CC" w:rsidRDefault="00D6597B" w:rsidP="00BE624B">
      <w:pPr>
        <w:pStyle w:val="3"/>
        <w:numPr>
          <w:ilvl w:val="0"/>
          <w:numId w:val="27"/>
        </w:numPr>
        <w:spacing w:line="600" w:lineRule="exact"/>
        <w:ind w:left="1281" w:hanging="1281"/>
        <w:rPr>
          <w:rFonts w:ascii="Times New Roman" w:hAnsi="Times New Roman"/>
          <w:sz w:val="32"/>
          <w:szCs w:val="32"/>
        </w:rPr>
      </w:pPr>
      <w:r w:rsidRPr="007A65E0">
        <w:rPr>
          <w:rFonts w:ascii="Times New Roman" w:hAnsi="Times New Roman" w:hint="eastAsia"/>
          <w:sz w:val="32"/>
          <w:szCs w:val="32"/>
        </w:rPr>
        <w:t>臨時動議</w:t>
      </w:r>
    </w:p>
    <w:p w:rsidR="001C6324" w:rsidRPr="002931CC" w:rsidRDefault="00D6597B" w:rsidP="00BE624B">
      <w:pPr>
        <w:pStyle w:val="3"/>
        <w:numPr>
          <w:ilvl w:val="0"/>
          <w:numId w:val="27"/>
        </w:numPr>
        <w:spacing w:line="600" w:lineRule="exact"/>
        <w:ind w:left="1281" w:hanging="1281"/>
        <w:rPr>
          <w:rFonts w:ascii="Times New Roman" w:hAnsi="Times New Roman"/>
          <w:sz w:val="32"/>
          <w:szCs w:val="32"/>
        </w:rPr>
      </w:pPr>
      <w:r w:rsidRPr="00415B3C">
        <w:rPr>
          <w:rFonts w:ascii="Times New Roman" w:hAnsi="Times New Roman" w:hint="eastAsia"/>
          <w:sz w:val="32"/>
          <w:szCs w:val="32"/>
        </w:rPr>
        <w:t>散會</w:t>
      </w:r>
    </w:p>
    <w:sectPr w:rsidR="001C6324" w:rsidRPr="002931CC" w:rsidSect="009E67B2">
      <w:footerReference w:type="even" r:id="rId9"/>
      <w:footerReference w:type="default" r:id="rId10"/>
      <w:pgSz w:w="11907" w:h="16840" w:code="9"/>
      <w:pgMar w:top="720" w:right="1134" w:bottom="720" w:left="1276" w:header="851" w:footer="992"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C78" w:rsidRDefault="005E3C78" w:rsidP="005833BF">
      <w:pPr>
        <w:spacing w:before="120"/>
        <w:ind w:left="960" w:hanging="960"/>
      </w:pPr>
      <w:r>
        <w:separator/>
      </w:r>
    </w:p>
  </w:endnote>
  <w:endnote w:type="continuationSeparator" w:id="0">
    <w:p w:rsidR="005E3C78" w:rsidRDefault="005E3C78" w:rsidP="005833BF">
      <w:pPr>
        <w:spacing w:before="120"/>
        <w:ind w:left="960" w:hanging="9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5CB" w:rsidRDefault="00AE45CB" w:rsidP="005833BF">
    <w:pPr>
      <w:pStyle w:val="a3"/>
      <w:framePr w:wrap="around" w:vAnchor="text" w:hAnchor="margin" w:xAlign="center" w:y="1"/>
      <w:spacing w:before="120"/>
      <w:ind w:left="800" w:hanging="800"/>
      <w:rPr>
        <w:rStyle w:val="a5"/>
      </w:rPr>
    </w:pPr>
    <w:r>
      <w:rPr>
        <w:rStyle w:val="a5"/>
      </w:rPr>
      <w:fldChar w:fldCharType="begin"/>
    </w:r>
    <w:r>
      <w:rPr>
        <w:rStyle w:val="a5"/>
      </w:rPr>
      <w:instrText xml:space="preserve">PAGE  </w:instrText>
    </w:r>
    <w:r>
      <w:rPr>
        <w:rStyle w:val="a5"/>
      </w:rPr>
      <w:fldChar w:fldCharType="end"/>
    </w:r>
  </w:p>
  <w:p w:rsidR="00AE45CB" w:rsidRDefault="00AE45CB" w:rsidP="005833BF">
    <w:pPr>
      <w:pStyle w:val="a3"/>
      <w:spacing w:before="120"/>
      <w:ind w:left="800" w:hanging="8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5CB" w:rsidRDefault="00AE45CB" w:rsidP="005833BF">
    <w:pPr>
      <w:pStyle w:val="a3"/>
      <w:spacing w:before="120"/>
      <w:ind w:left="800" w:hanging="800"/>
      <w:jc w:val="center"/>
    </w:pPr>
    <w:r w:rsidRPr="00AA3FC5">
      <w:rPr>
        <w:rStyle w:val="a5"/>
        <w:rFonts w:ascii="標楷體" w:eastAsia="標楷體" w:hAnsi="標楷體" w:hint="eastAsia"/>
      </w:rPr>
      <w:t>第</w:t>
    </w:r>
    <w:r w:rsidRPr="00AA3FC5">
      <w:rPr>
        <w:rStyle w:val="a5"/>
        <w:rFonts w:ascii="標楷體" w:eastAsia="標楷體" w:hAnsi="標楷體"/>
      </w:rPr>
      <w:fldChar w:fldCharType="begin"/>
    </w:r>
    <w:r w:rsidRPr="00AA3FC5">
      <w:rPr>
        <w:rStyle w:val="a5"/>
        <w:rFonts w:ascii="標楷體" w:eastAsia="標楷體" w:hAnsi="標楷體"/>
      </w:rPr>
      <w:instrText xml:space="preserve"> PAGE   \* MERGEFORMAT </w:instrText>
    </w:r>
    <w:r w:rsidRPr="00AA3FC5">
      <w:rPr>
        <w:rStyle w:val="a5"/>
        <w:rFonts w:ascii="標楷體" w:eastAsia="標楷體" w:hAnsi="標楷體"/>
      </w:rPr>
      <w:fldChar w:fldCharType="separate"/>
    </w:r>
    <w:r w:rsidR="00C00468" w:rsidRPr="00C00468">
      <w:rPr>
        <w:rStyle w:val="a5"/>
        <w:rFonts w:ascii="標楷體" w:eastAsia="標楷體" w:hAnsi="標楷體" w:hint="eastAsia"/>
        <w:noProof/>
        <w:lang w:val="zh-TW"/>
      </w:rPr>
      <w:t>二</w:t>
    </w:r>
    <w:r w:rsidRPr="00AA3FC5">
      <w:rPr>
        <w:rStyle w:val="a5"/>
        <w:rFonts w:ascii="標楷體" w:eastAsia="標楷體" w:hAnsi="標楷體"/>
      </w:rPr>
      <w:fldChar w:fldCharType="end"/>
    </w:r>
    <w:r w:rsidRPr="00AA3FC5">
      <w:rPr>
        <w:rStyle w:val="a5"/>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C78" w:rsidRDefault="005E3C78" w:rsidP="005833BF">
      <w:pPr>
        <w:spacing w:before="120"/>
        <w:ind w:left="960" w:hanging="960"/>
      </w:pPr>
      <w:r>
        <w:separator/>
      </w:r>
    </w:p>
  </w:footnote>
  <w:footnote w:type="continuationSeparator" w:id="0">
    <w:p w:rsidR="005E3C78" w:rsidRDefault="005E3C78" w:rsidP="005833BF">
      <w:pPr>
        <w:spacing w:before="120"/>
        <w:ind w:left="960" w:hanging="9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C163F"/>
    <w:multiLevelType w:val="hybridMultilevel"/>
    <w:tmpl w:val="5E72A8C2"/>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64E7DC9"/>
    <w:multiLevelType w:val="hybridMultilevel"/>
    <w:tmpl w:val="61243B34"/>
    <w:lvl w:ilvl="0" w:tplc="84CACEF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10E738A"/>
    <w:multiLevelType w:val="hybridMultilevel"/>
    <w:tmpl w:val="906E494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2F27EC9"/>
    <w:multiLevelType w:val="hybridMultilevel"/>
    <w:tmpl w:val="866E9DFA"/>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905AC2"/>
    <w:multiLevelType w:val="hybridMultilevel"/>
    <w:tmpl w:val="06B23F2A"/>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26AE2C59"/>
    <w:multiLevelType w:val="hybridMultilevel"/>
    <w:tmpl w:val="F9D61D74"/>
    <w:lvl w:ilvl="0" w:tplc="15720C0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30AD0C6A"/>
    <w:multiLevelType w:val="hybridMultilevel"/>
    <w:tmpl w:val="519E7FD4"/>
    <w:lvl w:ilvl="0" w:tplc="2BBA093E">
      <w:start w:val="1"/>
      <w:numFmt w:val="ideographLegalTraditional"/>
      <w:lvlText w:val="%1、"/>
      <w:lvlJc w:val="left"/>
      <w:pPr>
        <w:tabs>
          <w:tab w:val="num" w:pos="720"/>
        </w:tabs>
        <w:ind w:left="720" w:hanging="720"/>
      </w:pPr>
      <w:rPr>
        <w:rFonts w:ascii="標楷體" w:cs="Times New Roman" w:hint="eastAsia"/>
        <w:color w:val="auto"/>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3C55433C"/>
    <w:multiLevelType w:val="hybridMultilevel"/>
    <w:tmpl w:val="3B8CF022"/>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nsid w:val="3F973F8F"/>
    <w:multiLevelType w:val="hybridMultilevel"/>
    <w:tmpl w:val="7E447EFE"/>
    <w:lvl w:ilvl="0" w:tplc="65D4E1D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4CFF076E"/>
    <w:multiLevelType w:val="hybridMultilevel"/>
    <w:tmpl w:val="5038EFD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D503BB1"/>
    <w:multiLevelType w:val="hybridMultilevel"/>
    <w:tmpl w:val="453A3676"/>
    <w:lvl w:ilvl="0" w:tplc="E3F48E8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E0144ED"/>
    <w:multiLevelType w:val="hybridMultilevel"/>
    <w:tmpl w:val="F37ED626"/>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52EE3A54"/>
    <w:multiLevelType w:val="hybridMultilevel"/>
    <w:tmpl w:val="B450F42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6A1319B"/>
    <w:multiLevelType w:val="hybridMultilevel"/>
    <w:tmpl w:val="A380CDA2"/>
    <w:lvl w:ilvl="0" w:tplc="D95A12B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5AAF26B5"/>
    <w:multiLevelType w:val="hybridMultilevel"/>
    <w:tmpl w:val="C0A28B02"/>
    <w:lvl w:ilvl="0" w:tplc="058E9CCC">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FB9193F"/>
    <w:multiLevelType w:val="hybridMultilevel"/>
    <w:tmpl w:val="6FFEF650"/>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64171AF9"/>
    <w:multiLevelType w:val="hybridMultilevel"/>
    <w:tmpl w:val="920E85D0"/>
    <w:lvl w:ilvl="0" w:tplc="922C1E3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50829CB"/>
    <w:multiLevelType w:val="hybridMultilevel"/>
    <w:tmpl w:val="6994F09A"/>
    <w:lvl w:ilvl="0" w:tplc="E700716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59852F3"/>
    <w:multiLevelType w:val="hybridMultilevel"/>
    <w:tmpl w:val="0E2CF1C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698149BD"/>
    <w:multiLevelType w:val="hybridMultilevel"/>
    <w:tmpl w:val="1CC6630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6C3737F0"/>
    <w:multiLevelType w:val="hybridMultilevel"/>
    <w:tmpl w:val="2572E17C"/>
    <w:lvl w:ilvl="0" w:tplc="2488FFF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6FCB10AC"/>
    <w:multiLevelType w:val="hybridMultilevel"/>
    <w:tmpl w:val="893896E2"/>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nsid w:val="6FE72E15"/>
    <w:multiLevelType w:val="hybridMultilevel"/>
    <w:tmpl w:val="BB3C6E76"/>
    <w:lvl w:ilvl="0" w:tplc="5F1087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72DF35C8"/>
    <w:multiLevelType w:val="hybridMultilevel"/>
    <w:tmpl w:val="0A7C92C4"/>
    <w:lvl w:ilvl="0" w:tplc="DAC0921C">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73CC264B"/>
    <w:multiLevelType w:val="hybridMultilevel"/>
    <w:tmpl w:val="A24224F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76142558"/>
    <w:multiLevelType w:val="hybridMultilevel"/>
    <w:tmpl w:val="E11E0214"/>
    <w:lvl w:ilvl="0" w:tplc="4D10BCF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77E726E9"/>
    <w:multiLevelType w:val="hybridMultilevel"/>
    <w:tmpl w:val="F89E74C8"/>
    <w:lvl w:ilvl="0" w:tplc="4F12E898">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79224EB9"/>
    <w:multiLevelType w:val="hybridMultilevel"/>
    <w:tmpl w:val="E728AA8E"/>
    <w:lvl w:ilvl="0" w:tplc="B6BE1340">
      <w:start w:val="1"/>
      <w:numFmt w:val="taiwaneseCountingThousand"/>
      <w:lvlText w:val="%1、"/>
      <w:lvlJc w:val="left"/>
      <w:pPr>
        <w:tabs>
          <w:tab w:val="num" w:pos="720"/>
        </w:tabs>
        <w:ind w:left="720" w:hanging="7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22"/>
  </w:num>
  <w:num w:numId="2">
    <w:abstractNumId w:val="13"/>
  </w:num>
  <w:num w:numId="3">
    <w:abstractNumId w:val="27"/>
  </w:num>
  <w:num w:numId="4">
    <w:abstractNumId w:val="2"/>
  </w:num>
  <w:num w:numId="5">
    <w:abstractNumId w:val="12"/>
  </w:num>
  <w:num w:numId="6">
    <w:abstractNumId w:val="1"/>
  </w:num>
  <w:num w:numId="7">
    <w:abstractNumId w:val="11"/>
  </w:num>
  <w:num w:numId="8">
    <w:abstractNumId w:val="3"/>
  </w:num>
  <w:num w:numId="9">
    <w:abstractNumId w:val="17"/>
  </w:num>
  <w:num w:numId="10">
    <w:abstractNumId w:val="20"/>
  </w:num>
  <w:num w:numId="11">
    <w:abstractNumId w:val="9"/>
  </w:num>
  <w:num w:numId="12">
    <w:abstractNumId w:val="28"/>
  </w:num>
  <w:num w:numId="13">
    <w:abstractNumId w:val="0"/>
  </w:num>
  <w:num w:numId="14">
    <w:abstractNumId w:val="15"/>
  </w:num>
  <w:num w:numId="15">
    <w:abstractNumId w:val="16"/>
  </w:num>
  <w:num w:numId="16">
    <w:abstractNumId w:val="14"/>
  </w:num>
  <w:num w:numId="17">
    <w:abstractNumId w:val="23"/>
  </w:num>
  <w:num w:numId="18">
    <w:abstractNumId w:val="18"/>
  </w:num>
  <w:num w:numId="19">
    <w:abstractNumId w:val="10"/>
  </w:num>
  <w:num w:numId="20">
    <w:abstractNumId w:val="26"/>
  </w:num>
  <w:num w:numId="21">
    <w:abstractNumId w:val="5"/>
  </w:num>
  <w:num w:numId="22">
    <w:abstractNumId w:val="6"/>
  </w:num>
  <w:num w:numId="23">
    <w:abstractNumId w:val="19"/>
  </w:num>
  <w:num w:numId="24">
    <w:abstractNumId w:val="21"/>
  </w:num>
  <w:num w:numId="25">
    <w:abstractNumId w:val="25"/>
  </w:num>
  <w:num w:numId="26">
    <w:abstractNumId w:val="24"/>
  </w:num>
  <w:num w:numId="27">
    <w:abstractNumId w:val="7"/>
  </w:num>
  <w:num w:numId="28">
    <w:abstractNumId w:val="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attachedTemplate r:id="rId1"/>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900"/>
    <w:rsid w:val="00000C25"/>
    <w:rsid w:val="000024F2"/>
    <w:rsid w:val="00002A77"/>
    <w:rsid w:val="00003D82"/>
    <w:rsid w:val="00006BC5"/>
    <w:rsid w:val="00007F8E"/>
    <w:rsid w:val="00012C4F"/>
    <w:rsid w:val="000155BA"/>
    <w:rsid w:val="00017CEE"/>
    <w:rsid w:val="0002128F"/>
    <w:rsid w:val="00021CA3"/>
    <w:rsid w:val="00030DB4"/>
    <w:rsid w:val="0003207D"/>
    <w:rsid w:val="000328A8"/>
    <w:rsid w:val="0003688A"/>
    <w:rsid w:val="0003721D"/>
    <w:rsid w:val="000407DA"/>
    <w:rsid w:val="00044C95"/>
    <w:rsid w:val="00045440"/>
    <w:rsid w:val="00045808"/>
    <w:rsid w:val="0005689A"/>
    <w:rsid w:val="000570C5"/>
    <w:rsid w:val="00057C19"/>
    <w:rsid w:val="00057DD1"/>
    <w:rsid w:val="00064FAE"/>
    <w:rsid w:val="00066403"/>
    <w:rsid w:val="00071008"/>
    <w:rsid w:val="000739CF"/>
    <w:rsid w:val="000745D5"/>
    <w:rsid w:val="00076181"/>
    <w:rsid w:val="00080329"/>
    <w:rsid w:val="00081E33"/>
    <w:rsid w:val="00085A1A"/>
    <w:rsid w:val="000863AF"/>
    <w:rsid w:val="000865AD"/>
    <w:rsid w:val="00087BF9"/>
    <w:rsid w:val="00090B07"/>
    <w:rsid w:val="00094945"/>
    <w:rsid w:val="00094BCA"/>
    <w:rsid w:val="000951EA"/>
    <w:rsid w:val="0009677B"/>
    <w:rsid w:val="0009732A"/>
    <w:rsid w:val="000A0333"/>
    <w:rsid w:val="000A28CE"/>
    <w:rsid w:val="000A61AB"/>
    <w:rsid w:val="000A7EDB"/>
    <w:rsid w:val="000B3BE3"/>
    <w:rsid w:val="000B4EFD"/>
    <w:rsid w:val="000B5544"/>
    <w:rsid w:val="000B7A36"/>
    <w:rsid w:val="000C125D"/>
    <w:rsid w:val="000C147C"/>
    <w:rsid w:val="000C2B43"/>
    <w:rsid w:val="000C5DB2"/>
    <w:rsid w:val="000D73E2"/>
    <w:rsid w:val="000D78A8"/>
    <w:rsid w:val="000E0768"/>
    <w:rsid w:val="000E40BA"/>
    <w:rsid w:val="000E478C"/>
    <w:rsid w:val="000E597B"/>
    <w:rsid w:val="000E6C2E"/>
    <w:rsid w:val="000F048D"/>
    <w:rsid w:val="000F2016"/>
    <w:rsid w:val="000F34A3"/>
    <w:rsid w:val="000F3DE4"/>
    <w:rsid w:val="000F3F2F"/>
    <w:rsid w:val="0010310E"/>
    <w:rsid w:val="00105D06"/>
    <w:rsid w:val="001102A0"/>
    <w:rsid w:val="001119B9"/>
    <w:rsid w:val="00113CDB"/>
    <w:rsid w:val="00113F11"/>
    <w:rsid w:val="001173B1"/>
    <w:rsid w:val="0012036A"/>
    <w:rsid w:val="001238F1"/>
    <w:rsid w:val="001258DE"/>
    <w:rsid w:val="00126017"/>
    <w:rsid w:val="001311B5"/>
    <w:rsid w:val="00131647"/>
    <w:rsid w:val="00141C5C"/>
    <w:rsid w:val="0014231D"/>
    <w:rsid w:val="0014388F"/>
    <w:rsid w:val="00144AD0"/>
    <w:rsid w:val="001451B7"/>
    <w:rsid w:val="00145727"/>
    <w:rsid w:val="001460CD"/>
    <w:rsid w:val="00150C9C"/>
    <w:rsid w:val="00151338"/>
    <w:rsid w:val="001513D4"/>
    <w:rsid w:val="00151ED7"/>
    <w:rsid w:val="00152F3C"/>
    <w:rsid w:val="0015335E"/>
    <w:rsid w:val="00153DE1"/>
    <w:rsid w:val="0016112F"/>
    <w:rsid w:val="0016400F"/>
    <w:rsid w:val="00166A2D"/>
    <w:rsid w:val="0017013B"/>
    <w:rsid w:val="00171058"/>
    <w:rsid w:val="00172030"/>
    <w:rsid w:val="00172AC6"/>
    <w:rsid w:val="00175890"/>
    <w:rsid w:val="00176626"/>
    <w:rsid w:val="001810D6"/>
    <w:rsid w:val="001813D6"/>
    <w:rsid w:val="00181D4D"/>
    <w:rsid w:val="00184659"/>
    <w:rsid w:val="00187377"/>
    <w:rsid w:val="00192200"/>
    <w:rsid w:val="00194F47"/>
    <w:rsid w:val="00196DE7"/>
    <w:rsid w:val="001A16CF"/>
    <w:rsid w:val="001B0E5C"/>
    <w:rsid w:val="001B1462"/>
    <w:rsid w:val="001B15D0"/>
    <w:rsid w:val="001B59C9"/>
    <w:rsid w:val="001B5FFD"/>
    <w:rsid w:val="001B7B8F"/>
    <w:rsid w:val="001C17D2"/>
    <w:rsid w:val="001C45E3"/>
    <w:rsid w:val="001C6324"/>
    <w:rsid w:val="001D1873"/>
    <w:rsid w:val="001D18C0"/>
    <w:rsid w:val="001D3304"/>
    <w:rsid w:val="001D456A"/>
    <w:rsid w:val="001D479D"/>
    <w:rsid w:val="001D6871"/>
    <w:rsid w:val="001E16AD"/>
    <w:rsid w:val="001E1DE2"/>
    <w:rsid w:val="001F0491"/>
    <w:rsid w:val="001F17AE"/>
    <w:rsid w:val="001F27EA"/>
    <w:rsid w:val="001F4161"/>
    <w:rsid w:val="001F737D"/>
    <w:rsid w:val="002007E7"/>
    <w:rsid w:val="0020172E"/>
    <w:rsid w:val="00202F57"/>
    <w:rsid w:val="00207AC4"/>
    <w:rsid w:val="00211B30"/>
    <w:rsid w:val="00213FC9"/>
    <w:rsid w:val="0021702C"/>
    <w:rsid w:val="00217B57"/>
    <w:rsid w:val="00222C0C"/>
    <w:rsid w:val="0022532D"/>
    <w:rsid w:val="002269EE"/>
    <w:rsid w:val="00230182"/>
    <w:rsid w:val="002314C3"/>
    <w:rsid w:val="00231537"/>
    <w:rsid w:val="002329AC"/>
    <w:rsid w:val="0023596C"/>
    <w:rsid w:val="002404D7"/>
    <w:rsid w:val="00242F23"/>
    <w:rsid w:val="00243B85"/>
    <w:rsid w:val="002460E9"/>
    <w:rsid w:val="00246445"/>
    <w:rsid w:val="00247A95"/>
    <w:rsid w:val="0025540F"/>
    <w:rsid w:val="00255FE0"/>
    <w:rsid w:val="0025635A"/>
    <w:rsid w:val="00256535"/>
    <w:rsid w:val="00260B4C"/>
    <w:rsid w:val="002643D1"/>
    <w:rsid w:val="00272633"/>
    <w:rsid w:val="002737B3"/>
    <w:rsid w:val="00273B61"/>
    <w:rsid w:val="002825D6"/>
    <w:rsid w:val="00282EAD"/>
    <w:rsid w:val="00284132"/>
    <w:rsid w:val="0028483D"/>
    <w:rsid w:val="00286D1A"/>
    <w:rsid w:val="00291A28"/>
    <w:rsid w:val="002931CC"/>
    <w:rsid w:val="002A0ECB"/>
    <w:rsid w:val="002A10B3"/>
    <w:rsid w:val="002C0338"/>
    <w:rsid w:val="002C07CF"/>
    <w:rsid w:val="002C6AFD"/>
    <w:rsid w:val="002C6B3D"/>
    <w:rsid w:val="002C6C7D"/>
    <w:rsid w:val="002D0899"/>
    <w:rsid w:val="002D11E3"/>
    <w:rsid w:val="002D58A0"/>
    <w:rsid w:val="002D6AAB"/>
    <w:rsid w:val="002D790F"/>
    <w:rsid w:val="002E065C"/>
    <w:rsid w:val="002E0D7D"/>
    <w:rsid w:val="002E19C0"/>
    <w:rsid w:val="002E44CE"/>
    <w:rsid w:val="002F37B3"/>
    <w:rsid w:val="002F674C"/>
    <w:rsid w:val="00300120"/>
    <w:rsid w:val="0030112A"/>
    <w:rsid w:val="003054C6"/>
    <w:rsid w:val="003055AB"/>
    <w:rsid w:val="0031362C"/>
    <w:rsid w:val="003153DB"/>
    <w:rsid w:val="003213F6"/>
    <w:rsid w:val="0032153D"/>
    <w:rsid w:val="00324BC3"/>
    <w:rsid w:val="003254FE"/>
    <w:rsid w:val="00325FB3"/>
    <w:rsid w:val="00326771"/>
    <w:rsid w:val="00330630"/>
    <w:rsid w:val="00330C3E"/>
    <w:rsid w:val="00332A00"/>
    <w:rsid w:val="00332DD2"/>
    <w:rsid w:val="00346118"/>
    <w:rsid w:val="00346578"/>
    <w:rsid w:val="0034666B"/>
    <w:rsid w:val="00352772"/>
    <w:rsid w:val="00354144"/>
    <w:rsid w:val="003549B2"/>
    <w:rsid w:val="0035503D"/>
    <w:rsid w:val="00360F14"/>
    <w:rsid w:val="003643F5"/>
    <w:rsid w:val="00366129"/>
    <w:rsid w:val="00366183"/>
    <w:rsid w:val="00367695"/>
    <w:rsid w:val="003704F5"/>
    <w:rsid w:val="00372E80"/>
    <w:rsid w:val="00376BE6"/>
    <w:rsid w:val="003809A3"/>
    <w:rsid w:val="00381A54"/>
    <w:rsid w:val="003821C1"/>
    <w:rsid w:val="00382BF6"/>
    <w:rsid w:val="00383834"/>
    <w:rsid w:val="00385D64"/>
    <w:rsid w:val="00393B1F"/>
    <w:rsid w:val="00394FCE"/>
    <w:rsid w:val="00397A3A"/>
    <w:rsid w:val="003A27AE"/>
    <w:rsid w:val="003A2EC1"/>
    <w:rsid w:val="003A78B0"/>
    <w:rsid w:val="003B7F74"/>
    <w:rsid w:val="003C28B3"/>
    <w:rsid w:val="003C4FD9"/>
    <w:rsid w:val="003C645D"/>
    <w:rsid w:val="003C7C5B"/>
    <w:rsid w:val="003D292F"/>
    <w:rsid w:val="003D5D6B"/>
    <w:rsid w:val="003D6C80"/>
    <w:rsid w:val="003E0EC6"/>
    <w:rsid w:val="003E1E7D"/>
    <w:rsid w:val="003E38C6"/>
    <w:rsid w:val="003F15DD"/>
    <w:rsid w:val="003F1B6D"/>
    <w:rsid w:val="003F2359"/>
    <w:rsid w:val="003F2532"/>
    <w:rsid w:val="003F5D45"/>
    <w:rsid w:val="003F7F92"/>
    <w:rsid w:val="00406E04"/>
    <w:rsid w:val="00411996"/>
    <w:rsid w:val="004134E5"/>
    <w:rsid w:val="00415B3C"/>
    <w:rsid w:val="00420379"/>
    <w:rsid w:val="00425696"/>
    <w:rsid w:val="0043040E"/>
    <w:rsid w:val="0043256E"/>
    <w:rsid w:val="0043286D"/>
    <w:rsid w:val="00433AD8"/>
    <w:rsid w:val="00440E40"/>
    <w:rsid w:val="0044179B"/>
    <w:rsid w:val="00444502"/>
    <w:rsid w:val="004475BE"/>
    <w:rsid w:val="00451AE5"/>
    <w:rsid w:val="00455113"/>
    <w:rsid w:val="004553E6"/>
    <w:rsid w:val="00455497"/>
    <w:rsid w:val="00456A9E"/>
    <w:rsid w:val="00460880"/>
    <w:rsid w:val="00462D1C"/>
    <w:rsid w:val="00464F60"/>
    <w:rsid w:val="004652AD"/>
    <w:rsid w:val="00465831"/>
    <w:rsid w:val="004665DE"/>
    <w:rsid w:val="0046733C"/>
    <w:rsid w:val="00473128"/>
    <w:rsid w:val="00473324"/>
    <w:rsid w:val="00476863"/>
    <w:rsid w:val="0047765A"/>
    <w:rsid w:val="00481031"/>
    <w:rsid w:val="004814AD"/>
    <w:rsid w:val="00485879"/>
    <w:rsid w:val="00486477"/>
    <w:rsid w:val="00486FD6"/>
    <w:rsid w:val="00491AA9"/>
    <w:rsid w:val="00492A30"/>
    <w:rsid w:val="004938F2"/>
    <w:rsid w:val="00497039"/>
    <w:rsid w:val="004A28FD"/>
    <w:rsid w:val="004A3042"/>
    <w:rsid w:val="004A404C"/>
    <w:rsid w:val="004A46DF"/>
    <w:rsid w:val="004A4A19"/>
    <w:rsid w:val="004B39A6"/>
    <w:rsid w:val="004B3AED"/>
    <w:rsid w:val="004C261A"/>
    <w:rsid w:val="004C328D"/>
    <w:rsid w:val="004C54BA"/>
    <w:rsid w:val="004C5DBA"/>
    <w:rsid w:val="004D25CC"/>
    <w:rsid w:val="004D4EB8"/>
    <w:rsid w:val="004D737C"/>
    <w:rsid w:val="004E0E7D"/>
    <w:rsid w:val="004E1286"/>
    <w:rsid w:val="004E1B36"/>
    <w:rsid w:val="004E25E1"/>
    <w:rsid w:val="004F0FA3"/>
    <w:rsid w:val="004F1CAA"/>
    <w:rsid w:val="004F3024"/>
    <w:rsid w:val="004F51AC"/>
    <w:rsid w:val="004F6F51"/>
    <w:rsid w:val="004F7D5B"/>
    <w:rsid w:val="005035E8"/>
    <w:rsid w:val="0050510B"/>
    <w:rsid w:val="00511066"/>
    <w:rsid w:val="005129CB"/>
    <w:rsid w:val="0052162E"/>
    <w:rsid w:val="0052459B"/>
    <w:rsid w:val="0053225C"/>
    <w:rsid w:val="00532EB8"/>
    <w:rsid w:val="00536309"/>
    <w:rsid w:val="00536331"/>
    <w:rsid w:val="005403DC"/>
    <w:rsid w:val="00541246"/>
    <w:rsid w:val="0054199F"/>
    <w:rsid w:val="00545A37"/>
    <w:rsid w:val="00552ECE"/>
    <w:rsid w:val="00553814"/>
    <w:rsid w:val="00555D96"/>
    <w:rsid w:val="00556688"/>
    <w:rsid w:val="00561A3F"/>
    <w:rsid w:val="005625BE"/>
    <w:rsid w:val="005669BF"/>
    <w:rsid w:val="00566A3D"/>
    <w:rsid w:val="00575206"/>
    <w:rsid w:val="00581446"/>
    <w:rsid w:val="00582CBA"/>
    <w:rsid w:val="005833BF"/>
    <w:rsid w:val="00583473"/>
    <w:rsid w:val="00584B4E"/>
    <w:rsid w:val="005851BD"/>
    <w:rsid w:val="00590598"/>
    <w:rsid w:val="00590646"/>
    <w:rsid w:val="0059425C"/>
    <w:rsid w:val="005942C2"/>
    <w:rsid w:val="00595CEF"/>
    <w:rsid w:val="005A03FF"/>
    <w:rsid w:val="005A101B"/>
    <w:rsid w:val="005A37A4"/>
    <w:rsid w:val="005A49B8"/>
    <w:rsid w:val="005A7B64"/>
    <w:rsid w:val="005B05C1"/>
    <w:rsid w:val="005B427D"/>
    <w:rsid w:val="005B5835"/>
    <w:rsid w:val="005B6598"/>
    <w:rsid w:val="005C2599"/>
    <w:rsid w:val="005C3452"/>
    <w:rsid w:val="005C3B1C"/>
    <w:rsid w:val="005C4FB3"/>
    <w:rsid w:val="005C58B6"/>
    <w:rsid w:val="005D19AF"/>
    <w:rsid w:val="005D75F2"/>
    <w:rsid w:val="005E3C78"/>
    <w:rsid w:val="005E4323"/>
    <w:rsid w:val="005E466F"/>
    <w:rsid w:val="005E5D5D"/>
    <w:rsid w:val="005E70D2"/>
    <w:rsid w:val="005E7212"/>
    <w:rsid w:val="005E7B69"/>
    <w:rsid w:val="005F0A17"/>
    <w:rsid w:val="005F119C"/>
    <w:rsid w:val="005F34F2"/>
    <w:rsid w:val="005F45D1"/>
    <w:rsid w:val="0060077F"/>
    <w:rsid w:val="00601F47"/>
    <w:rsid w:val="006031CA"/>
    <w:rsid w:val="0060515D"/>
    <w:rsid w:val="00613F6A"/>
    <w:rsid w:val="00616F73"/>
    <w:rsid w:val="006259D8"/>
    <w:rsid w:val="00626C12"/>
    <w:rsid w:val="00626E79"/>
    <w:rsid w:val="006330FD"/>
    <w:rsid w:val="00634773"/>
    <w:rsid w:val="006353A1"/>
    <w:rsid w:val="00635B70"/>
    <w:rsid w:val="0063638E"/>
    <w:rsid w:val="006434A1"/>
    <w:rsid w:val="00644CCA"/>
    <w:rsid w:val="00646000"/>
    <w:rsid w:val="006523F9"/>
    <w:rsid w:val="0065243F"/>
    <w:rsid w:val="00653B8F"/>
    <w:rsid w:val="006542EF"/>
    <w:rsid w:val="0066213B"/>
    <w:rsid w:val="00662144"/>
    <w:rsid w:val="00665DF8"/>
    <w:rsid w:val="00667AA4"/>
    <w:rsid w:val="00673688"/>
    <w:rsid w:val="006763C6"/>
    <w:rsid w:val="00676AF1"/>
    <w:rsid w:val="0067772E"/>
    <w:rsid w:val="00677744"/>
    <w:rsid w:val="0067796E"/>
    <w:rsid w:val="006779A8"/>
    <w:rsid w:val="00682983"/>
    <w:rsid w:val="00684484"/>
    <w:rsid w:val="00684D5A"/>
    <w:rsid w:val="006912E5"/>
    <w:rsid w:val="006924F8"/>
    <w:rsid w:val="00693BE5"/>
    <w:rsid w:val="006974EE"/>
    <w:rsid w:val="006A258A"/>
    <w:rsid w:val="006A3A5E"/>
    <w:rsid w:val="006A4F5D"/>
    <w:rsid w:val="006A503A"/>
    <w:rsid w:val="006A616C"/>
    <w:rsid w:val="006B5A08"/>
    <w:rsid w:val="006B70CB"/>
    <w:rsid w:val="006C2F76"/>
    <w:rsid w:val="006C3143"/>
    <w:rsid w:val="006C6640"/>
    <w:rsid w:val="006D0C86"/>
    <w:rsid w:val="006D498F"/>
    <w:rsid w:val="006D6E3B"/>
    <w:rsid w:val="006E0AE2"/>
    <w:rsid w:val="006E6101"/>
    <w:rsid w:val="006E694D"/>
    <w:rsid w:val="006E764C"/>
    <w:rsid w:val="006F0895"/>
    <w:rsid w:val="006F2861"/>
    <w:rsid w:val="006F4242"/>
    <w:rsid w:val="006F5218"/>
    <w:rsid w:val="006F5604"/>
    <w:rsid w:val="006F5B4C"/>
    <w:rsid w:val="006F5F8F"/>
    <w:rsid w:val="007012FF"/>
    <w:rsid w:val="00702AF0"/>
    <w:rsid w:val="00702CF0"/>
    <w:rsid w:val="007030C2"/>
    <w:rsid w:val="00703559"/>
    <w:rsid w:val="007039F3"/>
    <w:rsid w:val="00703C4C"/>
    <w:rsid w:val="00703D4D"/>
    <w:rsid w:val="00706618"/>
    <w:rsid w:val="00706709"/>
    <w:rsid w:val="00711D2F"/>
    <w:rsid w:val="00715E0A"/>
    <w:rsid w:val="007164ED"/>
    <w:rsid w:val="00724C7B"/>
    <w:rsid w:val="007308F4"/>
    <w:rsid w:val="0073383D"/>
    <w:rsid w:val="00736AF5"/>
    <w:rsid w:val="00737488"/>
    <w:rsid w:val="007400C1"/>
    <w:rsid w:val="00742919"/>
    <w:rsid w:val="00747D44"/>
    <w:rsid w:val="0075155E"/>
    <w:rsid w:val="007564A8"/>
    <w:rsid w:val="00756785"/>
    <w:rsid w:val="0076228F"/>
    <w:rsid w:val="0076333C"/>
    <w:rsid w:val="007640F9"/>
    <w:rsid w:val="00770A00"/>
    <w:rsid w:val="007715F1"/>
    <w:rsid w:val="00772364"/>
    <w:rsid w:val="007741B0"/>
    <w:rsid w:val="00777235"/>
    <w:rsid w:val="007805A0"/>
    <w:rsid w:val="0078107C"/>
    <w:rsid w:val="00784721"/>
    <w:rsid w:val="00784BA0"/>
    <w:rsid w:val="00793B15"/>
    <w:rsid w:val="007955AF"/>
    <w:rsid w:val="007A65E0"/>
    <w:rsid w:val="007A6860"/>
    <w:rsid w:val="007A7A97"/>
    <w:rsid w:val="007B0FED"/>
    <w:rsid w:val="007B4F85"/>
    <w:rsid w:val="007B681C"/>
    <w:rsid w:val="007C086E"/>
    <w:rsid w:val="007C4DE0"/>
    <w:rsid w:val="007C5D45"/>
    <w:rsid w:val="007D4413"/>
    <w:rsid w:val="007E57B5"/>
    <w:rsid w:val="007E6027"/>
    <w:rsid w:val="007E6EB1"/>
    <w:rsid w:val="007F228B"/>
    <w:rsid w:val="007F27AD"/>
    <w:rsid w:val="007F3AC8"/>
    <w:rsid w:val="007F3D94"/>
    <w:rsid w:val="00800423"/>
    <w:rsid w:val="00800700"/>
    <w:rsid w:val="0080337E"/>
    <w:rsid w:val="00806E81"/>
    <w:rsid w:val="00814ACD"/>
    <w:rsid w:val="00814D04"/>
    <w:rsid w:val="008174D9"/>
    <w:rsid w:val="00823F10"/>
    <w:rsid w:val="008246EE"/>
    <w:rsid w:val="00825453"/>
    <w:rsid w:val="00826DFB"/>
    <w:rsid w:val="00831242"/>
    <w:rsid w:val="00834BE3"/>
    <w:rsid w:val="0083527F"/>
    <w:rsid w:val="00835B21"/>
    <w:rsid w:val="00840B14"/>
    <w:rsid w:val="00841BA9"/>
    <w:rsid w:val="008427E7"/>
    <w:rsid w:val="00842D36"/>
    <w:rsid w:val="00844686"/>
    <w:rsid w:val="0084667E"/>
    <w:rsid w:val="00850900"/>
    <w:rsid w:val="00854951"/>
    <w:rsid w:val="008625B8"/>
    <w:rsid w:val="00864100"/>
    <w:rsid w:val="0086734F"/>
    <w:rsid w:val="00867D0D"/>
    <w:rsid w:val="008705D5"/>
    <w:rsid w:val="008711DB"/>
    <w:rsid w:val="00872192"/>
    <w:rsid w:val="00874DFA"/>
    <w:rsid w:val="008770E8"/>
    <w:rsid w:val="008779CC"/>
    <w:rsid w:val="00881A01"/>
    <w:rsid w:val="00892C86"/>
    <w:rsid w:val="008944D7"/>
    <w:rsid w:val="00894900"/>
    <w:rsid w:val="008A142E"/>
    <w:rsid w:val="008A4C7C"/>
    <w:rsid w:val="008A6F34"/>
    <w:rsid w:val="008B1B5E"/>
    <w:rsid w:val="008B2CCB"/>
    <w:rsid w:val="008B40AF"/>
    <w:rsid w:val="008B5444"/>
    <w:rsid w:val="008B6A07"/>
    <w:rsid w:val="008B6DA1"/>
    <w:rsid w:val="008B72E7"/>
    <w:rsid w:val="008B7535"/>
    <w:rsid w:val="008C6F41"/>
    <w:rsid w:val="008C7AA7"/>
    <w:rsid w:val="008C7F63"/>
    <w:rsid w:val="008D00ED"/>
    <w:rsid w:val="008D5425"/>
    <w:rsid w:val="008D61DE"/>
    <w:rsid w:val="008E0A4E"/>
    <w:rsid w:val="008E35F4"/>
    <w:rsid w:val="008E3609"/>
    <w:rsid w:val="008E55A6"/>
    <w:rsid w:val="008F16FD"/>
    <w:rsid w:val="008F6387"/>
    <w:rsid w:val="008F6E3E"/>
    <w:rsid w:val="008F7621"/>
    <w:rsid w:val="0090428E"/>
    <w:rsid w:val="00905D70"/>
    <w:rsid w:val="009072A1"/>
    <w:rsid w:val="00907405"/>
    <w:rsid w:val="00907A4D"/>
    <w:rsid w:val="00911E35"/>
    <w:rsid w:val="00916717"/>
    <w:rsid w:val="00916870"/>
    <w:rsid w:val="00916A31"/>
    <w:rsid w:val="00920B28"/>
    <w:rsid w:val="00920C5A"/>
    <w:rsid w:val="00925A2E"/>
    <w:rsid w:val="009272A0"/>
    <w:rsid w:val="00927C86"/>
    <w:rsid w:val="00931A45"/>
    <w:rsid w:val="009363FC"/>
    <w:rsid w:val="00952FD3"/>
    <w:rsid w:val="0095410A"/>
    <w:rsid w:val="009541EE"/>
    <w:rsid w:val="00957440"/>
    <w:rsid w:val="00961B3E"/>
    <w:rsid w:val="00961F85"/>
    <w:rsid w:val="009704FF"/>
    <w:rsid w:val="00975907"/>
    <w:rsid w:val="00980527"/>
    <w:rsid w:val="00980659"/>
    <w:rsid w:val="00981546"/>
    <w:rsid w:val="00982D32"/>
    <w:rsid w:val="00983D88"/>
    <w:rsid w:val="009875B7"/>
    <w:rsid w:val="00991E5B"/>
    <w:rsid w:val="009926CD"/>
    <w:rsid w:val="00993C47"/>
    <w:rsid w:val="00996954"/>
    <w:rsid w:val="0099709B"/>
    <w:rsid w:val="009A11ED"/>
    <w:rsid w:val="009A3DA5"/>
    <w:rsid w:val="009A4075"/>
    <w:rsid w:val="009A45E4"/>
    <w:rsid w:val="009A515B"/>
    <w:rsid w:val="009A73C7"/>
    <w:rsid w:val="009A7409"/>
    <w:rsid w:val="009B0C05"/>
    <w:rsid w:val="009B5C27"/>
    <w:rsid w:val="009C2493"/>
    <w:rsid w:val="009C3CDD"/>
    <w:rsid w:val="009D1F70"/>
    <w:rsid w:val="009D3257"/>
    <w:rsid w:val="009D6083"/>
    <w:rsid w:val="009E1F2D"/>
    <w:rsid w:val="009E5330"/>
    <w:rsid w:val="009E67B2"/>
    <w:rsid w:val="009F21DB"/>
    <w:rsid w:val="009F34BD"/>
    <w:rsid w:val="009F5707"/>
    <w:rsid w:val="009F59EA"/>
    <w:rsid w:val="009F5FE4"/>
    <w:rsid w:val="00A02D62"/>
    <w:rsid w:val="00A044A4"/>
    <w:rsid w:val="00A05E08"/>
    <w:rsid w:val="00A063CF"/>
    <w:rsid w:val="00A12852"/>
    <w:rsid w:val="00A14570"/>
    <w:rsid w:val="00A14BF9"/>
    <w:rsid w:val="00A15E46"/>
    <w:rsid w:val="00A2190A"/>
    <w:rsid w:val="00A2208B"/>
    <w:rsid w:val="00A23493"/>
    <w:rsid w:val="00A249AF"/>
    <w:rsid w:val="00A25F58"/>
    <w:rsid w:val="00A264B5"/>
    <w:rsid w:val="00A264DB"/>
    <w:rsid w:val="00A31686"/>
    <w:rsid w:val="00A31C6F"/>
    <w:rsid w:val="00A32C69"/>
    <w:rsid w:val="00A36468"/>
    <w:rsid w:val="00A40FE8"/>
    <w:rsid w:val="00A43460"/>
    <w:rsid w:val="00A45C0F"/>
    <w:rsid w:val="00A47D0C"/>
    <w:rsid w:val="00A5064E"/>
    <w:rsid w:val="00A51D79"/>
    <w:rsid w:val="00A53AC2"/>
    <w:rsid w:val="00A5506B"/>
    <w:rsid w:val="00A55091"/>
    <w:rsid w:val="00A56C09"/>
    <w:rsid w:val="00A60A65"/>
    <w:rsid w:val="00A65292"/>
    <w:rsid w:val="00A665A1"/>
    <w:rsid w:val="00A723F7"/>
    <w:rsid w:val="00A72CF2"/>
    <w:rsid w:val="00A73831"/>
    <w:rsid w:val="00A748E0"/>
    <w:rsid w:val="00A756A7"/>
    <w:rsid w:val="00A7617C"/>
    <w:rsid w:val="00A81749"/>
    <w:rsid w:val="00A81AD8"/>
    <w:rsid w:val="00A841C9"/>
    <w:rsid w:val="00A865FC"/>
    <w:rsid w:val="00A90B56"/>
    <w:rsid w:val="00A90D6D"/>
    <w:rsid w:val="00A90E5A"/>
    <w:rsid w:val="00A92CB9"/>
    <w:rsid w:val="00A93D70"/>
    <w:rsid w:val="00AA0513"/>
    <w:rsid w:val="00AA1024"/>
    <w:rsid w:val="00AA1F26"/>
    <w:rsid w:val="00AA2F14"/>
    <w:rsid w:val="00AA3FC5"/>
    <w:rsid w:val="00AA5EAD"/>
    <w:rsid w:val="00AB334F"/>
    <w:rsid w:val="00AC0AB7"/>
    <w:rsid w:val="00AC15CB"/>
    <w:rsid w:val="00AC1B39"/>
    <w:rsid w:val="00AC1F60"/>
    <w:rsid w:val="00AC64ED"/>
    <w:rsid w:val="00AD1021"/>
    <w:rsid w:val="00AD15EA"/>
    <w:rsid w:val="00AD3A0F"/>
    <w:rsid w:val="00AD57A7"/>
    <w:rsid w:val="00AE1490"/>
    <w:rsid w:val="00AE3128"/>
    <w:rsid w:val="00AE45CB"/>
    <w:rsid w:val="00AE644B"/>
    <w:rsid w:val="00AF1E44"/>
    <w:rsid w:val="00AF43D9"/>
    <w:rsid w:val="00AF661E"/>
    <w:rsid w:val="00B011AD"/>
    <w:rsid w:val="00B02C49"/>
    <w:rsid w:val="00B049C8"/>
    <w:rsid w:val="00B116D9"/>
    <w:rsid w:val="00B13500"/>
    <w:rsid w:val="00B1788A"/>
    <w:rsid w:val="00B202E8"/>
    <w:rsid w:val="00B2112E"/>
    <w:rsid w:val="00B252FB"/>
    <w:rsid w:val="00B25408"/>
    <w:rsid w:val="00B26B48"/>
    <w:rsid w:val="00B27859"/>
    <w:rsid w:val="00B304A3"/>
    <w:rsid w:val="00B30D4B"/>
    <w:rsid w:val="00B3401E"/>
    <w:rsid w:val="00B34D7B"/>
    <w:rsid w:val="00B353AB"/>
    <w:rsid w:val="00B37CA5"/>
    <w:rsid w:val="00B409F8"/>
    <w:rsid w:val="00B50B7A"/>
    <w:rsid w:val="00B54CDA"/>
    <w:rsid w:val="00B55502"/>
    <w:rsid w:val="00B67A51"/>
    <w:rsid w:val="00B71B89"/>
    <w:rsid w:val="00B807AA"/>
    <w:rsid w:val="00B81307"/>
    <w:rsid w:val="00B818B4"/>
    <w:rsid w:val="00B82DBF"/>
    <w:rsid w:val="00B85952"/>
    <w:rsid w:val="00B86B42"/>
    <w:rsid w:val="00B926B0"/>
    <w:rsid w:val="00BA0455"/>
    <w:rsid w:val="00BA13F2"/>
    <w:rsid w:val="00BA3683"/>
    <w:rsid w:val="00BA65F9"/>
    <w:rsid w:val="00BA6F0C"/>
    <w:rsid w:val="00BA72BF"/>
    <w:rsid w:val="00BA7671"/>
    <w:rsid w:val="00BB2099"/>
    <w:rsid w:val="00BB38BA"/>
    <w:rsid w:val="00BB4B4A"/>
    <w:rsid w:val="00BB4D95"/>
    <w:rsid w:val="00BB7552"/>
    <w:rsid w:val="00BB7C21"/>
    <w:rsid w:val="00BC134E"/>
    <w:rsid w:val="00BC520C"/>
    <w:rsid w:val="00BC6356"/>
    <w:rsid w:val="00BC6A5C"/>
    <w:rsid w:val="00BC771F"/>
    <w:rsid w:val="00BD0F2A"/>
    <w:rsid w:val="00BD19D2"/>
    <w:rsid w:val="00BD58E4"/>
    <w:rsid w:val="00BD5C58"/>
    <w:rsid w:val="00BD6EE4"/>
    <w:rsid w:val="00BD7FFD"/>
    <w:rsid w:val="00BE0617"/>
    <w:rsid w:val="00BE1808"/>
    <w:rsid w:val="00BE19E9"/>
    <w:rsid w:val="00BE21F4"/>
    <w:rsid w:val="00BE3D49"/>
    <w:rsid w:val="00BE624B"/>
    <w:rsid w:val="00BE68F2"/>
    <w:rsid w:val="00BF0B18"/>
    <w:rsid w:val="00BF0E39"/>
    <w:rsid w:val="00BF1347"/>
    <w:rsid w:val="00BF172F"/>
    <w:rsid w:val="00BF22CA"/>
    <w:rsid w:val="00BF2E58"/>
    <w:rsid w:val="00BF3390"/>
    <w:rsid w:val="00BF3A00"/>
    <w:rsid w:val="00BF404C"/>
    <w:rsid w:val="00BF636E"/>
    <w:rsid w:val="00BF6C65"/>
    <w:rsid w:val="00C00468"/>
    <w:rsid w:val="00C02321"/>
    <w:rsid w:val="00C02765"/>
    <w:rsid w:val="00C05A00"/>
    <w:rsid w:val="00C1275A"/>
    <w:rsid w:val="00C143F9"/>
    <w:rsid w:val="00C1458F"/>
    <w:rsid w:val="00C14690"/>
    <w:rsid w:val="00C2004C"/>
    <w:rsid w:val="00C2029D"/>
    <w:rsid w:val="00C20674"/>
    <w:rsid w:val="00C20F05"/>
    <w:rsid w:val="00C21B6D"/>
    <w:rsid w:val="00C230E6"/>
    <w:rsid w:val="00C2768B"/>
    <w:rsid w:val="00C27C40"/>
    <w:rsid w:val="00C27C60"/>
    <w:rsid w:val="00C27FFB"/>
    <w:rsid w:val="00C306DD"/>
    <w:rsid w:val="00C34A22"/>
    <w:rsid w:val="00C3658D"/>
    <w:rsid w:val="00C37538"/>
    <w:rsid w:val="00C41230"/>
    <w:rsid w:val="00C41FDB"/>
    <w:rsid w:val="00C50769"/>
    <w:rsid w:val="00C664AC"/>
    <w:rsid w:val="00C70195"/>
    <w:rsid w:val="00C7267A"/>
    <w:rsid w:val="00C746E3"/>
    <w:rsid w:val="00C749A3"/>
    <w:rsid w:val="00C75220"/>
    <w:rsid w:val="00C76213"/>
    <w:rsid w:val="00C80FA7"/>
    <w:rsid w:val="00C81B50"/>
    <w:rsid w:val="00C8228A"/>
    <w:rsid w:val="00C854BC"/>
    <w:rsid w:val="00C92F79"/>
    <w:rsid w:val="00C93030"/>
    <w:rsid w:val="00C933C1"/>
    <w:rsid w:val="00C95E71"/>
    <w:rsid w:val="00C964E9"/>
    <w:rsid w:val="00C97636"/>
    <w:rsid w:val="00C9773A"/>
    <w:rsid w:val="00CA012A"/>
    <w:rsid w:val="00CA09C5"/>
    <w:rsid w:val="00CA47A8"/>
    <w:rsid w:val="00CB0778"/>
    <w:rsid w:val="00CB0EFA"/>
    <w:rsid w:val="00CB2C8C"/>
    <w:rsid w:val="00CB3BE6"/>
    <w:rsid w:val="00CB4241"/>
    <w:rsid w:val="00CB5D5B"/>
    <w:rsid w:val="00CB654F"/>
    <w:rsid w:val="00CC1B1F"/>
    <w:rsid w:val="00CC37D7"/>
    <w:rsid w:val="00CC4CE9"/>
    <w:rsid w:val="00CC520E"/>
    <w:rsid w:val="00CC5C26"/>
    <w:rsid w:val="00CC7DBB"/>
    <w:rsid w:val="00CD0FB0"/>
    <w:rsid w:val="00CD3216"/>
    <w:rsid w:val="00CD385F"/>
    <w:rsid w:val="00CD5EBE"/>
    <w:rsid w:val="00CE1506"/>
    <w:rsid w:val="00CE2A3B"/>
    <w:rsid w:val="00CF16C6"/>
    <w:rsid w:val="00CF1C59"/>
    <w:rsid w:val="00CF4C2B"/>
    <w:rsid w:val="00CF628C"/>
    <w:rsid w:val="00D01DC9"/>
    <w:rsid w:val="00D03868"/>
    <w:rsid w:val="00D06FC9"/>
    <w:rsid w:val="00D1493C"/>
    <w:rsid w:val="00D23803"/>
    <w:rsid w:val="00D23ED6"/>
    <w:rsid w:val="00D27F12"/>
    <w:rsid w:val="00D35D89"/>
    <w:rsid w:val="00D36542"/>
    <w:rsid w:val="00D40082"/>
    <w:rsid w:val="00D41764"/>
    <w:rsid w:val="00D41EE5"/>
    <w:rsid w:val="00D44360"/>
    <w:rsid w:val="00D44D18"/>
    <w:rsid w:val="00D4754B"/>
    <w:rsid w:val="00D61CC3"/>
    <w:rsid w:val="00D62533"/>
    <w:rsid w:val="00D64043"/>
    <w:rsid w:val="00D6415C"/>
    <w:rsid w:val="00D6597B"/>
    <w:rsid w:val="00D66559"/>
    <w:rsid w:val="00D67871"/>
    <w:rsid w:val="00D70FD5"/>
    <w:rsid w:val="00D74052"/>
    <w:rsid w:val="00D74AC1"/>
    <w:rsid w:val="00D74BD6"/>
    <w:rsid w:val="00D762B4"/>
    <w:rsid w:val="00D76E1D"/>
    <w:rsid w:val="00D8101A"/>
    <w:rsid w:val="00D901CE"/>
    <w:rsid w:val="00D92FE0"/>
    <w:rsid w:val="00D960ED"/>
    <w:rsid w:val="00D964CE"/>
    <w:rsid w:val="00DA2B05"/>
    <w:rsid w:val="00DA6F6A"/>
    <w:rsid w:val="00DB094C"/>
    <w:rsid w:val="00DB7AA1"/>
    <w:rsid w:val="00DB7F92"/>
    <w:rsid w:val="00DC4C68"/>
    <w:rsid w:val="00DC60C4"/>
    <w:rsid w:val="00DC7423"/>
    <w:rsid w:val="00DC7E0A"/>
    <w:rsid w:val="00DC7F5F"/>
    <w:rsid w:val="00DD0A1A"/>
    <w:rsid w:val="00DD5359"/>
    <w:rsid w:val="00DD6C5C"/>
    <w:rsid w:val="00DE0E20"/>
    <w:rsid w:val="00DE12A8"/>
    <w:rsid w:val="00DE259E"/>
    <w:rsid w:val="00DE3CC5"/>
    <w:rsid w:val="00DF5800"/>
    <w:rsid w:val="00DF62CB"/>
    <w:rsid w:val="00DF719F"/>
    <w:rsid w:val="00E00E6C"/>
    <w:rsid w:val="00E04598"/>
    <w:rsid w:val="00E102AB"/>
    <w:rsid w:val="00E12614"/>
    <w:rsid w:val="00E14353"/>
    <w:rsid w:val="00E14D43"/>
    <w:rsid w:val="00E170A3"/>
    <w:rsid w:val="00E17C1B"/>
    <w:rsid w:val="00E20104"/>
    <w:rsid w:val="00E244B0"/>
    <w:rsid w:val="00E2450E"/>
    <w:rsid w:val="00E31BCE"/>
    <w:rsid w:val="00E3514B"/>
    <w:rsid w:val="00E37263"/>
    <w:rsid w:val="00E3796D"/>
    <w:rsid w:val="00E400FE"/>
    <w:rsid w:val="00E40184"/>
    <w:rsid w:val="00E42DA6"/>
    <w:rsid w:val="00E45741"/>
    <w:rsid w:val="00E4636C"/>
    <w:rsid w:val="00E55E8C"/>
    <w:rsid w:val="00E63774"/>
    <w:rsid w:val="00E70131"/>
    <w:rsid w:val="00E72219"/>
    <w:rsid w:val="00E74107"/>
    <w:rsid w:val="00E7730C"/>
    <w:rsid w:val="00E81F1C"/>
    <w:rsid w:val="00E83285"/>
    <w:rsid w:val="00E9038B"/>
    <w:rsid w:val="00E90D52"/>
    <w:rsid w:val="00E9489B"/>
    <w:rsid w:val="00E9780D"/>
    <w:rsid w:val="00EA0A50"/>
    <w:rsid w:val="00EA264C"/>
    <w:rsid w:val="00EA408B"/>
    <w:rsid w:val="00EA6297"/>
    <w:rsid w:val="00EA6EC7"/>
    <w:rsid w:val="00EB01E6"/>
    <w:rsid w:val="00EB0B69"/>
    <w:rsid w:val="00EB2147"/>
    <w:rsid w:val="00EB4FBE"/>
    <w:rsid w:val="00EB5B6A"/>
    <w:rsid w:val="00EC0CAD"/>
    <w:rsid w:val="00EC108D"/>
    <w:rsid w:val="00EC51F9"/>
    <w:rsid w:val="00EC60C0"/>
    <w:rsid w:val="00ED1EE6"/>
    <w:rsid w:val="00ED2144"/>
    <w:rsid w:val="00ED2EC8"/>
    <w:rsid w:val="00ED5B3A"/>
    <w:rsid w:val="00ED6FBB"/>
    <w:rsid w:val="00EE0E38"/>
    <w:rsid w:val="00EE1A2C"/>
    <w:rsid w:val="00EE3E44"/>
    <w:rsid w:val="00EE5794"/>
    <w:rsid w:val="00EE63F4"/>
    <w:rsid w:val="00EE6946"/>
    <w:rsid w:val="00EF1C25"/>
    <w:rsid w:val="00EF2FF8"/>
    <w:rsid w:val="00EF3272"/>
    <w:rsid w:val="00EF3440"/>
    <w:rsid w:val="00EF34E2"/>
    <w:rsid w:val="00EF4405"/>
    <w:rsid w:val="00EF5EF5"/>
    <w:rsid w:val="00F044D6"/>
    <w:rsid w:val="00F13527"/>
    <w:rsid w:val="00F14437"/>
    <w:rsid w:val="00F1584E"/>
    <w:rsid w:val="00F167E0"/>
    <w:rsid w:val="00F178F0"/>
    <w:rsid w:val="00F21E80"/>
    <w:rsid w:val="00F2263E"/>
    <w:rsid w:val="00F24ABA"/>
    <w:rsid w:val="00F25551"/>
    <w:rsid w:val="00F300BB"/>
    <w:rsid w:val="00F311BA"/>
    <w:rsid w:val="00F3153B"/>
    <w:rsid w:val="00F35D3A"/>
    <w:rsid w:val="00F36761"/>
    <w:rsid w:val="00F373F3"/>
    <w:rsid w:val="00F406E3"/>
    <w:rsid w:val="00F425F4"/>
    <w:rsid w:val="00F4396F"/>
    <w:rsid w:val="00F50599"/>
    <w:rsid w:val="00F51292"/>
    <w:rsid w:val="00F523F9"/>
    <w:rsid w:val="00F57297"/>
    <w:rsid w:val="00F6216C"/>
    <w:rsid w:val="00F637E6"/>
    <w:rsid w:val="00F65BE9"/>
    <w:rsid w:val="00F65F9F"/>
    <w:rsid w:val="00F7211A"/>
    <w:rsid w:val="00F72954"/>
    <w:rsid w:val="00F73EE7"/>
    <w:rsid w:val="00F83D31"/>
    <w:rsid w:val="00F916C6"/>
    <w:rsid w:val="00F925AB"/>
    <w:rsid w:val="00F97EB6"/>
    <w:rsid w:val="00FA0DB3"/>
    <w:rsid w:val="00FA25E6"/>
    <w:rsid w:val="00FA44F6"/>
    <w:rsid w:val="00FA5551"/>
    <w:rsid w:val="00FA72DA"/>
    <w:rsid w:val="00FA7652"/>
    <w:rsid w:val="00FB37D6"/>
    <w:rsid w:val="00FB72E0"/>
    <w:rsid w:val="00FC1140"/>
    <w:rsid w:val="00FC1DB6"/>
    <w:rsid w:val="00FC23CA"/>
    <w:rsid w:val="00FC3620"/>
    <w:rsid w:val="00FC3CE5"/>
    <w:rsid w:val="00FC3FEC"/>
    <w:rsid w:val="00FC4506"/>
    <w:rsid w:val="00FC65ED"/>
    <w:rsid w:val="00FD0FBE"/>
    <w:rsid w:val="00FD2346"/>
    <w:rsid w:val="00FD3254"/>
    <w:rsid w:val="00FD75B2"/>
    <w:rsid w:val="00FE0BDB"/>
    <w:rsid w:val="00FE212D"/>
    <w:rsid w:val="00FE2478"/>
    <w:rsid w:val="00FE24E8"/>
    <w:rsid w:val="00FE2ECD"/>
    <w:rsid w:val="00FF407C"/>
    <w:rsid w:val="00FF58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C65"/>
    <w:pPr>
      <w:widowControl w:val="0"/>
    </w:pPr>
    <w:rPr>
      <w:kern w:val="2"/>
      <w:sz w:val="24"/>
    </w:rPr>
  </w:style>
  <w:style w:type="paragraph" w:styleId="3">
    <w:name w:val="heading 3"/>
    <w:basedOn w:val="a"/>
    <w:next w:val="a"/>
    <w:link w:val="30"/>
    <w:uiPriority w:val="99"/>
    <w:qFormat/>
    <w:locked/>
    <w:rsid w:val="00D6597B"/>
    <w:pPr>
      <w:keepNext/>
      <w:adjustRightInd w:val="0"/>
      <w:spacing w:line="720" w:lineRule="atLeast"/>
      <w:textAlignment w:val="baseline"/>
      <w:outlineLvl w:val="2"/>
    </w:pPr>
    <w:rPr>
      <w:rFonts w:ascii="Arial" w:eastAsia="標楷體"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BF6C65"/>
    <w:pPr>
      <w:tabs>
        <w:tab w:val="center" w:pos="4153"/>
        <w:tab w:val="right" w:pos="8306"/>
      </w:tabs>
      <w:snapToGrid w:val="0"/>
    </w:pPr>
    <w:rPr>
      <w:kern w:val="0"/>
      <w:sz w:val="20"/>
    </w:rPr>
  </w:style>
  <w:style w:type="character" w:customStyle="1" w:styleId="a4">
    <w:name w:val="頁尾 字元"/>
    <w:link w:val="a3"/>
    <w:uiPriority w:val="99"/>
    <w:semiHidden/>
    <w:rsid w:val="00ED5236"/>
    <w:rPr>
      <w:sz w:val="20"/>
      <w:szCs w:val="20"/>
    </w:rPr>
  </w:style>
  <w:style w:type="character" w:styleId="a5">
    <w:name w:val="page number"/>
    <w:uiPriority w:val="99"/>
    <w:semiHidden/>
    <w:rsid w:val="00BF6C65"/>
    <w:rPr>
      <w:rFonts w:cs="Times New Roman"/>
    </w:rPr>
  </w:style>
  <w:style w:type="paragraph" w:styleId="a6">
    <w:name w:val="header"/>
    <w:basedOn w:val="a"/>
    <w:link w:val="a7"/>
    <w:uiPriority w:val="99"/>
    <w:semiHidden/>
    <w:rsid w:val="00BF6C65"/>
    <w:pPr>
      <w:tabs>
        <w:tab w:val="center" w:pos="4153"/>
        <w:tab w:val="right" w:pos="8306"/>
      </w:tabs>
      <w:snapToGrid w:val="0"/>
    </w:pPr>
    <w:rPr>
      <w:kern w:val="0"/>
      <w:sz w:val="20"/>
    </w:rPr>
  </w:style>
  <w:style w:type="character" w:customStyle="1" w:styleId="a7">
    <w:name w:val="頁首 字元"/>
    <w:link w:val="a6"/>
    <w:uiPriority w:val="99"/>
    <w:semiHidden/>
    <w:rsid w:val="00ED5236"/>
    <w:rPr>
      <w:sz w:val="20"/>
      <w:szCs w:val="20"/>
    </w:rPr>
  </w:style>
  <w:style w:type="paragraph" w:styleId="a8">
    <w:name w:val="Body Text"/>
    <w:basedOn w:val="a"/>
    <w:link w:val="a9"/>
    <w:uiPriority w:val="99"/>
    <w:semiHidden/>
    <w:rsid w:val="00BF6C65"/>
    <w:pPr>
      <w:spacing w:before="100" w:beforeAutospacing="1" w:after="100" w:afterAutospacing="1" w:line="480" w:lineRule="exact"/>
      <w:jc w:val="both"/>
    </w:pPr>
    <w:rPr>
      <w:kern w:val="0"/>
      <w:sz w:val="20"/>
    </w:rPr>
  </w:style>
  <w:style w:type="character" w:customStyle="1" w:styleId="a9">
    <w:name w:val="本文 字元"/>
    <w:link w:val="a8"/>
    <w:uiPriority w:val="99"/>
    <w:semiHidden/>
    <w:rsid w:val="00ED5236"/>
    <w:rPr>
      <w:szCs w:val="20"/>
    </w:rPr>
  </w:style>
  <w:style w:type="paragraph" w:styleId="aa">
    <w:name w:val="Balloon Text"/>
    <w:basedOn w:val="a"/>
    <w:link w:val="ab"/>
    <w:uiPriority w:val="99"/>
    <w:semiHidden/>
    <w:rsid w:val="00BF6C65"/>
    <w:rPr>
      <w:rFonts w:ascii="Cambria" w:hAnsi="Cambria"/>
      <w:kern w:val="0"/>
      <w:sz w:val="0"/>
      <w:szCs w:val="0"/>
    </w:rPr>
  </w:style>
  <w:style w:type="character" w:customStyle="1" w:styleId="ab">
    <w:name w:val="註解方塊文字 字元"/>
    <w:link w:val="aa"/>
    <w:uiPriority w:val="99"/>
    <w:semiHidden/>
    <w:rsid w:val="00ED5236"/>
    <w:rPr>
      <w:rFonts w:ascii="Cambria" w:eastAsia="新細明體" w:hAnsi="Cambria" w:cs="Times New Roman"/>
      <w:sz w:val="0"/>
      <w:szCs w:val="0"/>
    </w:rPr>
  </w:style>
  <w:style w:type="paragraph" w:styleId="ac">
    <w:name w:val="annotation text"/>
    <w:basedOn w:val="a"/>
    <w:link w:val="ad"/>
    <w:uiPriority w:val="99"/>
    <w:semiHidden/>
    <w:rsid w:val="00BF6C65"/>
    <w:pPr>
      <w:adjustRightInd w:val="0"/>
      <w:spacing w:line="360" w:lineRule="atLeast"/>
      <w:textAlignment w:val="baseline"/>
    </w:pPr>
    <w:rPr>
      <w:kern w:val="0"/>
    </w:rPr>
  </w:style>
  <w:style w:type="character" w:customStyle="1" w:styleId="ad">
    <w:name w:val="註解文字 字元"/>
    <w:link w:val="ac"/>
    <w:uiPriority w:val="99"/>
    <w:semiHidden/>
    <w:locked/>
    <w:rsid w:val="007A7A97"/>
    <w:rPr>
      <w:rFonts w:cs="Times New Roman"/>
      <w:sz w:val="24"/>
    </w:rPr>
  </w:style>
  <w:style w:type="paragraph" w:styleId="ae">
    <w:name w:val="Body Text Indent"/>
    <w:basedOn w:val="a"/>
    <w:link w:val="af"/>
    <w:uiPriority w:val="99"/>
    <w:semiHidden/>
    <w:rsid w:val="00BF6C65"/>
    <w:pPr>
      <w:spacing w:beforeLines="50" w:after="100" w:afterAutospacing="1" w:line="520" w:lineRule="exact"/>
      <w:ind w:left="720" w:hangingChars="200" w:hanging="720"/>
      <w:jc w:val="both"/>
    </w:pPr>
    <w:rPr>
      <w:kern w:val="0"/>
      <w:sz w:val="20"/>
    </w:rPr>
  </w:style>
  <w:style w:type="character" w:customStyle="1" w:styleId="af">
    <w:name w:val="本文縮排 字元"/>
    <w:link w:val="ae"/>
    <w:uiPriority w:val="99"/>
    <w:semiHidden/>
    <w:rsid w:val="00ED5236"/>
    <w:rPr>
      <w:szCs w:val="20"/>
    </w:rPr>
  </w:style>
  <w:style w:type="character" w:styleId="af0">
    <w:name w:val="Strong"/>
    <w:uiPriority w:val="99"/>
    <w:qFormat/>
    <w:rsid w:val="00BF6C65"/>
    <w:rPr>
      <w:rFonts w:cs="Times New Roman"/>
      <w:b/>
      <w:bCs/>
    </w:rPr>
  </w:style>
  <w:style w:type="paragraph" w:customStyle="1" w:styleId="ecmsonormal">
    <w:name w:val="ec_msonormal"/>
    <w:basedOn w:val="a"/>
    <w:uiPriority w:val="99"/>
    <w:rsid w:val="00BF6C65"/>
    <w:pPr>
      <w:widowControl/>
      <w:spacing w:before="100" w:beforeAutospacing="1" w:after="100" w:afterAutospacing="1"/>
    </w:pPr>
    <w:rPr>
      <w:rFonts w:ascii="新細明體" w:hAnsi="新細明體" w:cs="新細明體"/>
      <w:kern w:val="0"/>
      <w:szCs w:val="24"/>
    </w:rPr>
  </w:style>
  <w:style w:type="paragraph" w:styleId="2">
    <w:name w:val="Body Text Indent 2"/>
    <w:basedOn w:val="a"/>
    <w:link w:val="20"/>
    <w:uiPriority w:val="99"/>
    <w:semiHidden/>
    <w:rsid w:val="00BF6C65"/>
    <w:pPr>
      <w:spacing w:line="400" w:lineRule="exact"/>
      <w:ind w:left="1080" w:hanging="1080"/>
    </w:pPr>
    <w:rPr>
      <w:kern w:val="0"/>
      <w:sz w:val="20"/>
    </w:rPr>
  </w:style>
  <w:style w:type="character" w:customStyle="1" w:styleId="20">
    <w:name w:val="本文縮排 2 字元"/>
    <w:link w:val="2"/>
    <w:uiPriority w:val="99"/>
    <w:semiHidden/>
    <w:rsid w:val="00ED5236"/>
    <w:rPr>
      <w:szCs w:val="20"/>
    </w:rPr>
  </w:style>
  <w:style w:type="paragraph" w:styleId="31">
    <w:name w:val="Body Text Indent 3"/>
    <w:basedOn w:val="a"/>
    <w:link w:val="32"/>
    <w:uiPriority w:val="99"/>
    <w:semiHidden/>
    <w:rsid w:val="00BF6C65"/>
    <w:pPr>
      <w:spacing w:after="120"/>
      <w:ind w:leftChars="200" w:left="480"/>
    </w:pPr>
    <w:rPr>
      <w:kern w:val="0"/>
      <w:sz w:val="16"/>
      <w:szCs w:val="16"/>
    </w:rPr>
  </w:style>
  <w:style w:type="character" w:customStyle="1" w:styleId="32">
    <w:name w:val="本文縮排 3 字元"/>
    <w:link w:val="31"/>
    <w:uiPriority w:val="99"/>
    <w:semiHidden/>
    <w:rsid w:val="00ED5236"/>
    <w:rPr>
      <w:sz w:val="16"/>
      <w:szCs w:val="16"/>
    </w:rPr>
  </w:style>
  <w:style w:type="character" w:styleId="af1">
    <w:name w:val="annotation reference"/>
    <w:uiPriority w:val="99"/>
    <w:semiHidden/>
    <w:rsid w:val="007A7A97"/>
    <w:rPr>
      <w:rFonts w:cs="Times New Roman"/>
      <w:sz w:val="18"/>
      <w:szCs w:val="18"/>
    </w:rPr>
  </w:style>
  <w:style w:type="paragraph" w:styleId="af2">
    <w:name w:val="annotation subject"/>
    <w:basedOn w:val="ac"/>
    <w:next w:val="ac"/>
    <w:link w:val="af3"/>
    <w:uiPriority w:val="99"/>
    <w:semiHidden/>
    <w:rsid w:val="007A7A97"/>
    <w:pPr>
      <w:adjustRightInd/>
      <w:spacing w:line="240" w:lineRule="auto"/>
      <w:textAlignment w:val="auto"/>
    </w:pPr>
  </w:style>
  <w:style w:type="character" w:customStyle="1" w:styleId="af3">
    <w:name w:val="註解主旨 字元"/>
    <w:link w:val="af2"/>
    <w:uiPriority w:val="99"/>
    <w:locked/>
    <w:rsid w:val="007A7A97"/>
    <w:rPr>
      <w:rFonts w:cs="Times New Roman"/>
      <w:sz w:val="24"/>
    </w:rPr>
  </w:style>
  <w:style w:type="character" w:customStyle="1" w:styleId="30">
    <w:name w:val="標題 3 字元"/>
    <w:link w:val="3"/>
    <w:uiPriority w:val="99"/>
    <w:rsid w:val="00D6597B"/>
    <w:rPr>
      <w:rFonts w:ascii="Arial" w:eastAsia="標楷體" w:hAnsi="Arial"/>
    </w:rPr>
  </w:style>
  <w:style w:type="paragraph" w:styleId="af4">
    <w:name w:val="List Paragraph"/>
    <w:basedOn w:val="a"/>
    <w:uiPriority w:val="34"/>
    <w:qFormat/>
    <w:rsid w:val="00D6597B"/>
    <w:pPr>
      <w:ind w:leftChars="200" w:left="48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C65"/>
    <w:pPr>
      <w:widowControl w:val="0"/>
    </w:pPr>
    <w:rPr>
      <w:kern w:val="2"/>
      <w:sz w:val="24"/>
    </w:rPr>
  </w:style>
  <w:style w:type="paragraph" w:styleId="3">
    <w:name w:val="heading 3"/>
    <w:basedOn w:val="a"/>
    <w:next w:val="a"/>
    <w:link w:val="30"/>
    <w:uiPriority w:val="99"/>
    <w:qFormat/>
    <w:locked/>
    <w:rsid w:val="00D6597B"/>
    <w:pPr>
      <w:keepNext/>
      <w:adjustRightInd w:val="0"/>
      <w:spacing w:line="720" w:lineRule="atLeast"/>
      <w:textAlignment w:val="baseline"/>
      <w:outlineLvl w:val="2"/>
    </w:pPr>
    <w:rPr>
      <w:rFonts w:ascii="Arial" w:eastAsia="標楷體" w:hAnsi="Arial"/>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BF6C65"/>
    <w:pPr>
      <w:tabs>
        <w:tab w:val="center" w:pos="4153"/>
        <w:tab w:val="right" w:pos="8306"/>
      </w:tabs>
      <w:snapToGrid w:val="0"/>
    </w:pPr>
    <w:rPr>
      <w:kern w:val="0"/>
      <w:sz w:val="20"/>
    </w:rPr>
  </w:style>
  <w:style w:type="character" w:customStyle="1" w:styleId="a4">
    <w:name w:val="頁尾 字元"/>
    <w:link w:val="a3"/>
    <w:uiPriority w:val="99"/>
    <w:semiHidden/>
    <w:rsid w:val="00ED5236"/>
    <w:rPr>
      <w:sz w:val="20"/>
      <w:szCs w:val="20"/>
    </w:rPr>
  </w:style>
  <w:style w:type="character" w:styleId="a5">
    <w:name w:val="page number"/>
    <w:uiPriority w:val="99"/>
    <w:semiHidden/>
    <w:rsid w:val="00BF6C65"/>
    <w:rPr>
      <w:rFonts w:cs="Times New Roman"/>
    </w:rPr>
  </w:style>
  <w:style w:type="paragraph" w:styleId="a6">
    <w:name w:val="header"/>
    <w:basedOn w:val="a"/>
    <w:link w:val="a7"/>
    <w:uiPriority w:val="99"/>
    <w:semiHidden/>
    <w:rsid w:val="00BF6C65"/>
    <w:pPr>
      <w:tabs>
        <w:tab w:val="center" w:pos="4153"/>
        <w:tab w:val="right" w:pos="8306"/>
      </w:tabs>
      <w:snapToGrid w:val="0"/>
    </w:pPr>
    <w:rPr>
      <w:kern w:val="0"/>
      <w:sz w:val="20"/>
    </w:rPr>
  </w:style>
  <w:style w:type="character" w:customStyle="1" w:styleId="a7">
    <w:name w:val="頁首 字元"/>
    <w:link w:val="a6"/>
    <w:uiPriority w:val="99"/>
    <w:semiHidden/>
    <w:rsid w:val="00ED5236"/>
    <w:rPr>
      <w:sz w:val="20"/>
      <w:szCs w:val="20"/>
    </w:rPr>
  </w:style>
  <w:style w:type="paragraph" w:styleId="a8">
    <w:name w:val="Body Text"/>
    <w:basedOn w:val="a"/>
    <w:link w:val="a9"/>
    <w:uiPriority w:val="99"/>
    <w:semiHidden/>
    <w:rsid w:val="00BF6C65"/>
    <w:pPr>
      <w:spacing w:before="100" w:beforeAutospacing="1" w:after="100" w:afterAutospacing="1" w:line="480" w:lineRule="exact"/>
      <w:jc w:val="both"/>
    </w:pPr>
    <w:rPr>
      <w:kern w:val="0"/>
      <w:sz w:val="20"/>
    </w:rPr>
  </w:style>
  <w:style w:type="character" w:customStyle="1" w:styleId="a9">
    <w:name w:val="本文 字元"/>
    <w:link w:val="a8"/>
    <w:uiPriority w:val="99"/>
    <w:semiHidden/>
    <w:rsid w:val="00ED5236"/>
    <w:rPr>
      <w:szCs w:val="20"/>
    </w:rPr>
  </w:style>
  <w:style w:type="paragraph" w:styleId="aa">
    <w:name w:val="Balloon Text"/>
    <w:basedOn w:val="a"/>
    <w:link w:val="ab"/>
    <w:uiPriority w:val="99"/>
    <w:semiHidden/>
    <w:rsid w:val="00BF6C65"/>
    <w:rPr>
      <w:rFonts w:ascii="Cambria" w:hAnsi="Cambria"/>
      <w:kern w:val="0"/>
      <w:sz w:val="0"/>
      <w:szCs w:val="0"/>
    </w:rPr>
  </w:style>
  <w:style w:type="character" w:customStyle="1" w:styleId="ab">
    <w:name w:val="註解方塊文字 字元"/>
    <w:link w:val="aa"/>
    <w:uiPriority w:val="99"/>
    <w:semiHidden/>
    <w:rsid w:val="00ED5236"/>
    <w:rPr>
      <w:rFonts w:ascii="Cambria" w:eastAsia="新細明體" w:hAnsi="Cambria" w:cs="Times New Roman"/>
      <w:sz w:val="0"/>
      <w:szCs w:val="0"/>
    </w:rPr>
  </w:style>
  <w:style w:type="paragraph" w:styleId="ac">
    <w:name w:val="annotation text"/>
    <w:basedOn w:val="a"/>
    <w:link w:val="ad"/>
    <w:uiPriority w:val="99"/>
    <w:semiHidden/>
    <w:rsid w:val="00BF6C65"/>
    <w:pPr>
      <w:adjustRightInd w:val="0"/>
      <w:spacing w:line="360" w:lineRule="atLeast"/>
      <w:textAlignment w:val="baseline"/>
    </w:pPr>
    <w:rPr>
      <w:kern w:val="0"/>
    </w:rPr>
  </w:style>
  <w:style w:type="character" w:customStyle="1" w:styleId="ad">
    <w:name w:val="註解文字 字元"/>
    <w:link w:val="ac"/>
    <w:uiPriority w:val="99"/>
    <w:semiHidden/>
    <w:locked/>
    <w:rsid w:val="007A7A97"/>
    <w:rPr>
      <w:rFonts w:cs="Times New Roman"/>
      <w:sz w:val="24"/>
    </w:rPr>
  </w:style>
  <w:style w:type="paragraph" w:styleId="ae">
    <w:name w:val="Body Text Indent"/>
    <w:basedOn w:val="a"/>
    <w:link w:val="af"/>
    <w:uiPriority w:val="99"/>
    <w:semiHidden/>
    <w:rsid w:val="00BF6C65"/>
    <w:pPr>
      <w:spacing w:beforeLines="50" w:after="100" w:afterAutospacing="1" w:line="520" w:lineRule="exact"/>
      <w:ind w:left="720" w:hangingChars="200" w:hanging="720"/>
      <w:jc w:val="both"/>
    </w:pPr>
    <w:rPr>
      <w:kern w:val="0"/>
      <w:sz w:val="20"/>
    </w:rPr>
  </w:style>
  <w:style w:type="character" w:customStyle="1" w:styleId="af">
    <w:name w:val="本文縮排 字元"/>
    <w:link w:val="ae"/>
    <w:uiPriority w:val="99"/>
    <w:semiHidden/>
    <w:rsid w:val="00ED5236"/>
    <w:rPr>
      <w:szCs w:val="20"/>
    </w:rPr>
  </w:style>
  <w:style w:type="character" w:styleId="af0">
    <w:name w:val="Strong"/>
    <w:uiPriority w:val="99"/>
    <w:qFormat/>
    <w:rsid w:val="00BF6C65"/>
    <w:rPr>
      <w:rFonts w:cs="Times New Roman"/>
      <w:b/>
      <w:bCs/>
    </w:rPr>
  </w:style>
  <w:style w:type="paragraph" w:customStyle="1" w:styleId="ecmsonormal">
    <w:name w:val="ec_msonormal"/>
    <w:basedOn w:val="a"/>
    <w:uiPriority w:val="99"/>
    <w:rsid w:val="00BF6C65"/>
    <w:pPr>
      <w:widowControl/>
      <w:spacing w:before="100" w:beforeAutospacing="1" w:after="100" w:afterAutospacing="1"/>
    </w:pPr>
    <w:rPr>
      <w:rFonts w:ascii="新細明體" w:hAnsi="新細明體" w:cs="新細明體"/>
      <w:kern w:val="0"/>
      <w:szCs w:val="24"/>
    </w:rPr>
  </w:style>
  <w:style w:type="paragraph" w:styleId="2">
    <w:name w:val="Body Text Indent 2"/>
    <w:basedOn w:val="a"/>
    <w:link w:val="20"/>
    <w:uiPriority w:val="99"/>
    <w:semiHidden/>
    <w:rsid w:val="00BF6C65"/>
    <w:pPr>
      <w:spacing w:line="400" w:lineRule="exact"/>
      <w:ind w:left="1080" w:hanging="1080"/>
    </w:pPr>
    <w:rPr>
      <w:kern w:val="0"/>
      <w:sz w:val="20"/>
    </w:rPr>
  </w:style>
  <w:style w:type="character" w:customStyle="1" w:styleId="20">
    <w:name w:val="本文縮排 2 字元"/>
    <w:link w:val="2"/>
    <w:uiPriority w:val="99"/>
    <w:semiHidden/>
    <w:rsid w:val="00ED5236"/>
    <w:rPr>
      <w:szCs w:val="20"/>
    </w:rPr>
  </w:style>
  <w:style w:type="paragraph" w:styleId="31">
    <w:name w:val="Body Text Indent 3"/>
    <w:basedOn w:val="a"/>
    <w:link w:val="32"/>
    <w:uiPriority w:val="99"/>
    <w:semiHidden/>
    <w:rsid w:val="00BF6C65"/>
    <w:pPr>
      <w:spacing w:after="120"/>
      <w:ind w:leftChars="200" w:left="480"/>
    </w:pPr>
    <w:rPr>
      <w:kern w:val="0"/>
      <w:sz w:val="16"/>
      <w:szCs w:val="16"/>
    </w:rPr>
  </w:style>
  <w:style w:type="character" w:customStyle="1" w:styleId="32">
    <w:name w:val="本文縮排 3 字元"/>
    <w:link w:val="31"/>
    <w:uiPriority w:val="99"/>
    <w:semiHidden/>
    <w:rsid w:val="00ED5236"/>
    <w:rPr>
      <w:sz w:val="16"/>
      <w:szCs w:val="16"/>
    </w:rPr>
  </w:style>
  <w:style w:type="character" w:styleId="af1">
    <w:name w:val="annotation reference"/>
    <w:uiPriority w:val="99"/>
    <w:semiHidden/>
    <w:rsid w:val="007A7A97"/>
    <w:rPr>
      <w:rFonts w:cs="Times New Roman"/>
      <w:sz w:val="18"/>
      <w:szCs w:val="18"/>
    </w:rPr>
  </w:style>
  <w:style w:type="paragraph" w:styleId="af2">
    <w:name w:val="annotation subject"/>
    <w:basedOn w:val="ac"/>
    <w:next w:val="ac"/>
    <w:link w:val="af3"/>
    <w:uiPriority w:val="99"/>
    <w:semiHidden/>
    <w:rsid w:val="007A7A97"/>
    <w:pPr>
      <w:adjustRightInd/>
      <w:spacing w:line="240" w:lineRule="auto"/>
      <w:textAlignment w:val="auto"/>
    </w:pPr>
  </w:style>
  <w:style w:type="character" w:customStyle="1" w:styleId="af3">
    <w:name w:val="註解主旨 字元"/>
    <w:link w:val="af2"/>
    <w:uiPriority w:val="99"/>
    <w:locked/>
    <w:rsid w:val="007A7A97"/>
    <w:rPr>
      <w:rFonts w:cs="Times New Roman"/>
      <w:sz w:val="24"/>
    </w:rPr>
  </w:style>
  <w:style w:type="character" w:customStyle="1" w:styleId="30">
    <w:name w:val="標題 3 字元"/>
    <w:link w:val="3"/>
    <w:uiPriority w:val="99"/>
    <w:rsid w:val="00D6597B"/>
    <w:rPr>
      <w:rFonts w:ascii="Arial" w:eastAsia="標楷體" w:hAnsi="Arial"/>
    </w:rPr>
  </w:style>
  <w:style w:type="paragraph" w:styleId="af4">
    <w:name w:val="List Paragraph"/>
    <w:basedOn w:val="a"/>
    <w:uiPriority w:val="34"/>
    <w:qFormat/>
    <w:rsid w:val="00D6597B"/>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e%20Chung\Desktop\&#37117;&#24066;&#35373;&#35336;&#23529;&#35696;&#36039;&#26009;\&#37117;&#24066;&#35373;&#35336;&#23529;&#35696;\103&#24180;\&#24185;&#20107;&#26371;\&#35696;&#31243;\103.5.5&#24185;&#20107;&#26371;&#35696;&#31243;.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125D1-4424-4C93-B321-8D302336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103.5.5幹事會議程</Template>
  <TotalTime>108</TotalTime>
  <Pages>2</Pages>
  <Words>92</Words>
  <Characters>529</Characters>
  <Application>Microsoft Office Word</Application>
  <DocSecurity>0</DocSecurity>
  <Lines>4</Lines>
  <Paragraphs>1</Paragraphs>
  <ScaleCrop>false</ScaleCrop>
  <Company>www</Company>
  <LinksUpToDate>false</LinksUpToDate>
  <CharactersWithSpaces>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台中市都市設計審查幹事會議議程</dc:title>
  <dc:creator>Alice Chung</dc:creator>
  <cp:lastModifiedBy>Alice</cp:lastModifiedBy>
  <cp:revision>4</cp:revision>
  <cp:lastPrinted>2015-04-13T01:07:00Z</cp:lastPrinted>
  <dcterms:created xsi:type="dcterms:W3CDTF">2015-04-24T04:01:00Z</dcterms:created>
  <dcterms:modified xsi:type="dcterms:W3CDTF">2015-04-24T05:51:00Z</dcterms:modified>
</cp:coreProperties>
</file>