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626" w:rsidRPr="009D48FA" w:rsidRDefault="005B1626" w:rsidP="002C3BF4">
      <w:pPr>
        <w:spacing w:beforeLines="50" w:afterLines="50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</w:t>
      </w:r>
      <w:r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政府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都市設計審議</w:t>
      </w:r>
      <w:proofErr w:type="gramStart"/>
      <w:r w:rsidRPr="00217B57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11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7F50EB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5B1626" w:rsidRPr="009D48FA" w:rsidRDefault="005B1626" w:rsidP="005B1626">
      <w:pPr>
        <w:adjustRightInd w:val="0"/>
        <w:snapToGrid w:val="0"/>
        <w:spacing w:line="56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F71135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9D48FA">
        <w:rPr>
          <w:rFonts w:eastAsia="標楷體"/>
          <w:spacing w:val="20"/>
          <w:sz w:val="32"/>
          <w:szCs w:val="32"/>
        </w:rPr>
        <w:t>10</w:t>
      </w:r>
      <w:r w:rsidRPr="009D48FA">
        <w:rPr>
          <w:rFonts w:eastAsia="標楷體" w:hint="eastAsia"/>
          <w:spacing w:val="20"/>
          <w:sz w:val="32"/>
          <w:szCs w:val="32"/>
        </w:rPr>
        <w:t>4</w:t>
      </w:r>
      <w:r w:rsidRPr="009D48FA">
        <w:rPr>
          <w:rFonts w:eastAsia="標楷體" w:hint="eastAsia"/>
          <w:spacing w:val="20"/>
          <w:sz w:val="32"/>
          <w:szCs w:val="32"/>
        </w:rPr>
        <w:t>年</w:t>
      </w:r>
      <w:r>
        <w:rPr>
          <w:rFonts w:eastAsia="標楷體" w:hint="eastAsia"/>
          <w:spacing w:val="20"/>
          <w:sz w:val="32"/>
          <w:szCs w:val="32"/>
        </w:rPr>
        <w:t>11</w:t>
      </w:r>
      <w:r w:rsidRPr="009D48FA">
        <w:rPr>
          <w:rFonts w:eastAsia="標楷體" w:hint="eastAsia"/>
          <w:spacing w:val="20"/>
          <w:sz w:val="32"/>
          <w:szCs w:val="32"/>
        </w:rPr>
        <w:t>月</w:t>
      </w:r>
      <w:r w:rsidR="00D303C3">
        <w:rPr>
          <w:rFonts w:eastAsia="標楷體" w:hint="eastAsia"/>
          <w:spacing w:val="20"/>
          <w:sz w:val="32"/>
          <w:szCs w:val="32"/>
        </w:rPr>
        <w:t>27</w:t>
      </w:r>
      <w:r w:rsidRPr="009D48FA">
        <w:rPr>
          <w:rFonts w:eastAsia="標楷體" w:hint="eastAsia"/>
          <w:spacing w:val="20"/>
          <w:sz w:val="32"/>
          <w:szCs w:val="32"/>
        </w:rPr>
        <w:t>日（星期</w:t>
      </w:r>
      <w:r>
        <w:rPr>
          <w:rFonts w:eastAsia="標楷體" w:hint="eastAsia"/>
          <w:spacing w:val="20"/>
          <w:sz w:val="32"/>
          <w:szCs w:val="32"/>
        </w:rPr>
        <w:t>五</w:t>
      </w:r>
      <w:r w:rsidRPr="009D48FA">
        <w:rPr>
          <w:rFonts w:eastAsia="標楷體" w:hint="eastAsia"/>
          <w:spacing w:val="20"/>
          <w:sz w:val="32"/>
          <w:szCs w:val="32"/>
        </w:rPr>
        <w:t>）</w:t>
      </w:r>
      <w:r>
        <w:rPr>
          <w:rFonts w:eastAsia="標楷體" w:hint="eastAsia"/>
          <w:spacing w:val="20"/>
          <w:sz w:val="32"/>
          <w:szCs w:val="32"/>
        </w:rPr>
        <w:t>上</w:t>
      </w:r>
      <w:r w:rsidRPr="009D48FA">
        <w:rPr>
          <w:rFonts w:eastAsia="標楷體" w:hint="eastAsia"/>
          <w:spacing w:val="20"/>
          <w:sz w:val="32"/>
          <w:szCs w:val="32"/>
        </w:rPr>
        <w:t>午</w:t>
      </w:r>
      <w:r w:rsidR="00D303C3">
        <w:rPr>
          <w:rFonts w:eastAsia="標楷體" w:hint="eastAsia"/>
          <w:spacing w:val="20"/>
          <w:sz w:val="32"/>
          <w:szCs w:val="32"/>
        </w:rPr>
        <w:t>9</w:t>
      </w:r>
      <w:r w:rsidRPr="009D48FA">
        <w:rPr>
          <w:rFonts w:eastAsia="標楷體" w:hint="eastAsia"/>
          <w:spacing w:val="20"/>
          <w:sz w:val="32"/>
          <w:szCs w:val="32"/>
        </w:rPr>
        <w:t>時</w:t>
      </w:r>
      <w:r>
        <w:rPr>
          <w:rFonts w:eastAsia="標楷體" w:hint="eastAsia"/>
          <w:spacing w:val="20"/>
          <w:sz w:val="32"/>
          <w:szCs w:val="32"/>
        </w:rPr>
        <w:t>30</w:t>
      </w:r>
      <w:r w:rsidRPr="009D48FA">
        <w:rPr>
          <w:rFonts w:eastAsia="標楷體" w:hint="eastAsia"/>
          <w:spacing w:val="20"/>
          <w:sz w:val="32"/>
          <w:szCs w:val="32"/>
        </w:rPr>
        <w:t>分</w:t>
      </w:r>
    </w:p>
    <w:p w:rsidR="005B1626" w:rsidRPr="009D48FA" w:rsidRDefault="005B1626" w:rsidP="005B1626">
      <w:pPr>
        <w:adjustRightInd w:val="0"/>
        <w:snapToGrid w:val="0"/>
        <w:spacing w:before="180" w:line="56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F71135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9D48FA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5B1626" w:rsidRPr="009D48FA" w:rsidRDefault="005B1626" w:rsidP="005B1626">
      <w:pPr>
        <w:adjustRightInd w:val="0"/>
        <w:snapToGrid w:val="0"/>
        <w:spacing w:before="180" w:line="56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F71135">
        <w:rPr>
          <w:rFonts w:eastAsia="標楷體" w:hint="eastAsia"/>
          <w:b/>
          <w:spacing w:val="20"/>
          <w:sz w:val="32"/>
          <w:szCs w:val="32"/>
        </w:rPr>
        <w:t>主持人：</w:t>
      </w:r>
      <w:r w:rsidRPr="009D48FA">
        <w:rPr>
          <w:rFonts w:eastAsia="標楷體" w:hint="eastAsia"/>
          <w:spacing w:val="20"/>
          <w:sz w:val="32"/>
          <w:szCs w:val="32"/>
        </w:rPr>
        <w:t>謝總幹事美惠</w:t>
      </w:r>
    </w:p>
    <w:p w:rsidR="005B1626" w:rsidRPr="00F71135" w:rsidRDefault="005B1626" w:rsidP="005B1626">
      <w:pPr>
        <w:pStyle w:val="3"/>
        <w:numPr>
          <w:ilvl w:val="0"/>
          <w:numId w:val="27"/>
        </w:numPr>
        <w:spacing w:before="180" w:line="5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71135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5B1626" w:rsidRPr="00F71135" w:rsidRDefault="005B1626" w:rsidP="005B1626">
      <w:pPr>
        <w:pStyle w:val="3"/>
        <w:numPr>
          <w:ilvl w:val="0"/>
          <w:numId w:val="27"/>
        </w:numPr>
        <w:spacing w:before="180" w:line="5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71135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5B1626" w:rsidRPr="009D48FA" w:rsidRDefault="005B1626" w:rsidP="005B1626">
      <w:pPr>
        <w:pStyle w:val="3"/>
        <w:numPr>
          <w:ilvl w:val="0"/>
          <w:numId w:val="29"/>
        </w:numPr>
        <w:tabs>
          <w:tab w:val="left" w:pos="1008"/>
        </w:tabs>
        <w:spacing w:before="180" w:line="560" w:lineRule="exact"/>
        <w:ind w:left="1281" w:hanging="1281"/>
        <w:rPr>
          <w:rFonts w:ascii="Times New Roman" w:hAnsi="Times New Roman"/>
          <w:sz w:val="32"/>
          <w:szCs w:val="32"/>
        </w:rPr>
      </w:pPr>
      <w:r w:rsidRPr="009D48FA">
        <w:rPr>
          <w:rFonts w:ascii="Times New Roman" w:hAnsi="Times New Roman" w:hint="eastAsia"/>
          <w:sz w:val="32"/>
          <w:szCs w:val="32"/>
        </w:rPr>
        <w:t>本次會議提</w:t>
      </w:r>
      <w:r w:rsidRPr="002A56BF">
        <w:rPr>
          <w:rFonts w:ascii="Times New Roman" w:hAnsi="Times New Roman" w:hint="eastAsia"/>
          <w:color w:val="000000" w:themeColor="text1"/>
          <w:sz w:val="32"/>
          <w:szCs w:val="32"/>
        </w:rPr>
        <w:t>案審查案件共</w:t>
      </w:r>
      <w:r w:rsidR="00ED2F60">
        <w:rPr>
          <w:rFonts w:ascii="Times New Roman" w:hAnsi="Times New Roman" w:hint="eastAsia"/>
          <w:color w:val="000000" w:themeColor="text1"/>
          <w:sz w:val="32"/>
          <w:szCs w:val="32"/>
        </w:rPr>
        <w:t>3</w:t>
      </w:r>
      <w:r w:rsidRPr="002A56BF">
        <w:rPr>
          <w:rFonts w:ascii="Times New Roman" w:hAnsi="Times New Roman" w:hint="eastAsia"/>
          <w:color w:val="000000" w:themeColor="text1"/>
          <w:sz w:val="32"/>
          <w:szCs w:val="32"/>
        </w:rPr>
        <w:t>案。</w:t>
      </w:r>
    </w:p>
    <w:p w:rsidR="005B1626" w:rsidRPr="00F71135" w:rsidRDefault="005B1626" w:rsidP="005B1626">
      <w:pPr>
        <w:pStyle w:val="3"/>
        <w:numPr>
          <w:ilvl w:val="0"/>
          <w:numId w:val="27"/>
        </w:numPr>
        <w:spacing w:before="180" w:line="5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71135">
        <w:rPr>
          <w:rFonts w:ascii="Times New Roman" w:hAnsi="Times New Roman" w:hint="eastAsia"/>
          <w:b/>
          <w:sz w:val="32"/>
          <w:szCs w:val="32"/>
        </w:rPr>
        <w:t>報告案件：無</w:t>
      </w:r>
    </w:p>
    <w:p w:rsidR="005B1626" w:rsidRPr="00F71135" w:rsidRDefault="005B1626" w:rsidP="005B1626">
      <w:pPr>
        <w:pStyle w:val="3"/>
        <w:numPr>
          <w:ilvl w:val="0"/>
          <w:numId w:val="27"/>
        </w:numPr>
        <w:spacing w:before="180" w:line="560" w:lineRule="exact"/>
        <w:ind w:left="1441" w:hanging="1441"/>
        <w:rPr>
          <w:rFonts w:ascii="Times New Roman" w:hAnsi="Times New Roman"/>
          <w:b/>
          <w:sz w:val="32"/>
          <w:szCs w:val="32"/>
        </w:rPr>
      </w:pPr>
      <w:r w:rsidRPr="00F71135">
        <w:rPr>
          <w:rFonts w:hint="eastAsia"/>
          <w:b/>
          <w:spacing w:val="20"/>
          <w:sz w:val="32"/>
        </w:rPr>
        <w:t>審議流程</w:t>
      </w:r>
      <w:r w:rsidRPr="00F71135">
        <w:rPr>
          <w:rFonts w:ascii="Times New Roman" w:hAnsi="Times New Roman" w:hint="eastAsia"/>
          <w:b/>
          <w:sz w:val="32"/>
          <w:szCs w:val="32"/>
        </w:rPr>
        <w:t>：</w:t>
      </w:r>
    </w:p>
    <w:p w:rsidR="005B1626" w:rsidRDefault="005B1626" w:rsidP="005B1626">
      <w:pPr>
        <w:adjustRightInd w:val="0"/>
        <w:spacing w:line="56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9D48FA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9D48FA">
        <w:rPr>
          <w:rFonts w:eastAsia="標楷體" w:hint="eastAsia"/>
          <w:spacing w:val="20"/>
          <w:sz w:val="32"/>
        </w:rPr>
        <w:t>統問統答</w:t>
      </w:r>
      <w:proofErr w:type="gramEnd"/>
      <w:r w:rsidRPr="009D48FA">
        <w:rPr>
          <w:rFonts w:eastAsia="標楷體" w:hint="eastAsia"/>
          <w:spacing w:val="20"/>
          <w:sz w:val="32"/>
        </w:rPr>
        <w:t>→進行審查討論→決議。</w:t>
      </w:r>
    </w:p>
    <w:p w:rsidR="005B1626" w:rsidRPr="00F71135" w:rsidRDefault="005B1626" w:rsidP="005B1626">
      <w:pPr>
        <w:pStyle w:val="3"/>
        <w:numPr>
          <w:ilvl w:val="0"/>
          <w:numId w:val="27"/>
        </w:numPr>
        <w:spacing w:line="560" w:lineRule="exact"/>
        <w:ind w:left="1280" w:hanging="1280"/>
        <w:rPr>
          <w:b/>
          <w:spacing w:val="20"/>
          <w:sz w:val="32"/>
        </w:rPr>
      </w:pPr>
      <w:r w:rsidRPr="00F71135">
        <w:rPr>
          <w:rFonts w:hint="eastAsia"/>
          <w:b/>
          <w:spacing w:val="20"/>
          <w:sz w:val="32"/>
        </w:rPr>
        <w:t>提案審議：</w:t>
      </w:r>
    </w:p>
    <w:p w:rsidR="005B1626" w:rsidRDefault="005B1626" w:rsidP="002C3BF4">
      <w:pPr>
        <w:spacing w:beforeLines="50" w:afterLines="50" w:line="44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F71135">
        <w:rPr>
          <w:rFonts w:eastAsia="標楷體" w:hint="eastAsia"/>
          <w:b/>
          <w:spacing w:val="20"/>
          <w:sz w:val="32"/>
          <w:szCs w:val="24"/>
        </w:rPr>
        <w:t>第一案：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臺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中市政府交通局、冠德建設股份有限公司、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世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義貿易股份有限公司委託趙英傑建築師事務所申請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西屯區中仁段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31</w:t>
      </w:r>
      <w:r w:rsidR="00D303C3" w:rsidRPr="00D303C3">
        <w:rPr>
          <w:rFonts w:eastAsia="標楷體" w:hint="eastAsia"/>
          <w:spacing w:val="20"/>
          <w:sz w:val="32"/>
          <w:szCs w:val="32"/>
        </w:rPr>
        <w:t>等</w:t>
      </w:r>
      <w:r w:rsidR="00D303C3" w:rsidRPr="00D303C3">
        <w:rPr>
          <w:rFonts w:eastAsia="標楷體" w:hint="eastAsia"/>
          <w:spacing w:val="20"/>
          <w:sz w:val="32"/>
          <w:szCs w:val="32"/>
        </w:rPr>
        <w:t>4</w:t>
      </w:r>
      <w:r w:rsidR="00D303C3" w:rsidRPr="00D303C3">
        <w:rPr>
          <w:rFonts w:eastAsia="標楷體" w:hint="eastAsia"/>
          <w:spacing w:val="20"/>
          <w:sz w:val="32"/>
          <w:szCs w:val="32"/>
        </w:rPr>
        <w:t>筆地號</w:t>
      </w:r>
      <w:r w:rsidR="00D303C3" w:rsidRPr="00D303C3">
        <w:rPr>
          <w:rFonts w:eastAsia="標楷體"/>
          <w:spacing w:val="20"/>
          <w:sz w:val="32"/>
          <w:szCs w:val="32"/>
        </w:rPr>
        <w:t>(</w:t>
      </w:r>
      <w:r w:rsidR="00D303C3" w:rsidRPr="00D303C3">
        <w:rPr>
          <w:rFonts w:eastAsia="標楷體" w:hint="eastAsia"/>
          <w:spacing w:val="20"/>
          <w:sz w:val="32"/>
          <w:szCs w:val="32"/>
        </w:rPr>
        <w:t>捷運系統用地</w:t>
      </w:r>
      <w:r w:rsidR="00D303C3" w:rsidRPr="00D303C3">
        <w:rPr>
          <w:rFonts w:eastAsia="標楷體"/>
          <w:spacing w:val="20"/>
          <w:sz w:val="32"/>
          <w:szCs w:val="32"/>
        </w:rPr>
        <w:t>)</w:t>
      </w:r>
      <w:r w:rsidR="00D303C3" w:rsidRPr="00D303C3">
        <w:rPr>
          <w:rFonts w:eastAsia="標楷體" w:hint="eastAsia"/>
          <w:spacing w:val="20"/>
          <w:sz w:val="32"/>
          <w:szCs w:val="32"/>
        </w:rPr>
        <w:t>地上</w:t>
      </w:r>
      <w:r w:rsidR="00D303C3" w:rsidRPr="00D303C3">
        <w:rPr>
          <w:rFonts w:eastAsia="標楷體" w:hint="eastAsia"/>
          <w:spacing w:val="20"/>
          <w:sz w:val="32"/>
          <w:szCs w:val="32"/>
        </w:rPr>
        <w:t>28</w:t>
      </w:r>
      <w:r w:rsidR="00D303C3" w:rsidRPr="00D303C3">
        <w:rPr>
          <w:rFonts w:eastAsia="標楷體" w:hint="eastAsia"/>
          <w:spacing w:val="20"/>
          <w:sz w:val="32"/>
          <w:szCs w:val="32"/>
        </w:rPr>
        <w:t>層地下</w:t>
      </w:r>
      <w:r w:rsidR="00D303C3" w:rsidRPr="00D303C3">
        <w:rPr>
          <w:rFonts w:eastAsia="標楷體" w:hint="eastAsia"/>
          <w:spacing w:val="20"/>
          <w:sz w:val="32"/>
          <w:szCs w:val="32"/>
        </w:rPr>
        <w:t>6</w:t>
      </w:r>
      <w:r w:rsidR="00D303C3" w:rsidRPr="00D303C3">
        <w:rPr>
          <w:rFonts w:eastAsia="標楷體" w:hint="eastAsia"/>
          <w:spacing w:val="20"/>
          <w:sz w:val="32"/>
          <w:szCs w:val="32"/>
        </w:rPr>
        <w:t>層店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、集合住宅</w:t>
      </w:r>
      <w:r w:rsidR="00D303C3" w:rsidRPr="00D303C3">
        <w:rPr>
          <w:rFonts w:eastAsia="標楷體" w:hint="eastAsia"/>
          <w:spacing w:val="20"/>
          <w:sz w:val="32"/>
          <w:szCs w:val="32"/>
        </w:rPr>
        <w:t>(</w:t>
      </w:r>
      <w:r w:rsidR="00D303C3" w:rsidRPr="00D303C3">
        <w:rPr>
          <w:rFonts w:eastAsia="標楷體" w:hint="eastAsia"/>
          <w:spacing w:val="20"/>
          <w:sz w:val="32"/>
          <w:szCs w:val="32"/>
        </w:rPr>
        <w:t>聯合開發大樓</w:t>
      </w:r>
      <w:r w:rsidR="00D303C3" w:rsidRPr="00D303C3">
        <w:rPr>
          <w:rFonts w:eastAsia="標楷體" w:hint="eastAsia"/>
          <w:spacing w:val="20"/>
          <w:sz w:val="32"/>
          <w:szCs w:val="32"/>
        </w:rPr>
        <w:t>)</w:t>
      </w:r>
      <w:r w:rsidR="00D303C3" w:rsidRPr="00D303C3">
        <w:rPr>
          <w:rFonts w:eastAsia="標楷體" w:hint="eastAsia"/>
          <w:spacing w:val="20"/>
          <w:sz w:val="32"/>
          <w:szCs w:val="32"/>
        </w:rPr>
        <w:t>新建工程案</w:t>
      </w:r>
      <w:r w:rsidRPr="00F71135">
        <w:rPr>
          <w:rFonts w:eastAsia="標楷體" w:hint="eastAsia"/>
          <w:spacing w:val="20"/>
          <w:sz w:val="32"/>
          <w:szCs w:val="32"/>
        </w:rPr>
        <w:t>，</w:t>
      </w:r>
      <w:r w:rsidRPr="00B2604A">
        <w:rPr>
          <w:rFonts w:eastAsia="標楷體" w:hint="eastAsia"/>
          <w:spacing w:val="20"/>
          <w:sz w:val="32"/>
          <w:szCs w:val="32"/>
        </w:rPr>
        <w:t>提請</w:t>
      </w:r>
      <w:r w:rsidRPr="00B2604A">
        <w:rPr>
          <w:rFonts w:eastAsia="標楷體" w:hint="eastAsia"/>
          <w:spacing w:val="20"/>
          <w:sz w:val="32"/>
          <w:szCs w:val="32"/>
        </w:rPr>
        <w:t xml:space="preserve"> </w:t>
      </w:r>
      <w:r w:rsidRPr="00B2604A">
        <w:rPr>
          <w:rFonts w:eastAsia="標楷體" w:hint="eastAsia"/>
          <w:spacing w:val="20"/>
          <w:sz w:val="32"/>
          <w:szCs w:val="32"/>
        </w:rPr>
        <w:t>審查</w:t>
      </w:r>
      <w:r w:rsidRPr="00F65D9F">
        <w:rPr>
          <w:rFonts w:eastAsia="標楷體" w:hint="eastAsia"/>
          <w:spacing w:val="20"/>
          <w:sz w:val="32"/>
          <w:szCs w:val="32"/>
        </w:rPr>
        <w:t>。</w:t>
      </w:r>
    </w:p>
    <w:p w:rsidR="005B1626" w:rsidRDefault="005B1626" w:rsidP="002C3BF4">
      <w:pPr>
        <w:spacing w:beforeLines="50" w:afterLines="50" w:line="44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973533">
        <w:rPr>
          <w:rFonts w:eastAsia="標楷體" w:hint="eastAsia"/>
          <w:b/>
          <w:color w:val="000000" w:themeColor="text1"/>
          <w:spacing w:val="20"/>
          <w:sz w:val="32"/>
          <w:szCs w:val="24"/>
        </w:rPr>
        <w:t>第二案：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臺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中市政府委託潘冀聯合建築師事務所、趙英傑建築師事務所申請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臺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中市都會區大眾運輸系統烏日文心</w:t>
      </w:r>
      <w:proofErr w:type="gramStart"/>
      <w:r w:rsidR="00D303C3" w:rsidRPr="00D303C3">
        <w:rPr>
          <w:rFonts w:eastAsia="標楷體" w:hint="eastAsia"/>
          <w:spacing w:val="20"/>
          <w:sz w:val="32"/>
          <w:szCs w:val="32"/>
        </w:rPr>
        <w:t>北屯線建設</w:t>
      </w:r>
      <w:proofErr w:type="gramEnd"/>
      <w:r w:rsidR="00D303C3" w:rsidRPr="00D303C3">
        <w:rPr>
          <w:rFonts w:eastAsia="標楷體" w:hint="eastAsia"/>
          <w:spacing w:val="20"/>
          <w:sz w:val="32"/>
          <w:szCs w:val="32"/>
        </w:rPr>
        <w:t>計畫</w:t>
      </w:r>
      <w:r w:rsidR="00D303C3" w:rsidRPr="00D303C3">
        <w:rPr>
          <w:rFonts w:eastAsia="標楷體" w:hint="eastAsia"/>
          <w:spacing w:val="20"/>
          <w:sz w:val="32"/>
          <w:szCs w:val="32"/>
        </w:rPr>
        <w:t>DJ102</w:t>
      </w:r>
      <w:r w:rsidR="00D303C3" w:rsidRPr="00D303C3">
        <w:rPr>
          <w:rFonts w:eastAsia="標楷體" w:hint="eastAsia"/>
          <w:spacing w:val="20"/>
          <w:sz w:val="32"/>
          <w:szCs w:val="32"/>
        </w:rPr>
        <w:t>標新建工程</w:t>
      </w:r>
      <w:r w:rsidR="00D303C3" w:rsidRPr="00D303C3">
        <w:rPr>
          <w:rFonts w:eastAsia="標楷體" w:hint="eastAsia"/>
          <w:spacing w:val="20"/>
          <w:sz w:val="32"/>
          <w:szCs w:val="32"/>
        </w:rPr>
        <w:t>-G8</w:t>
      </w:r>
      <w:r w:rsidR="00D303C3" w:rsidRPr="00D303C3">
        <w:rPr>
          <w:rFonts w:eastAsia="標楷體" w:hint="eastAsia"/>
          <w:spacing w:val="20"/>
          <w:sz w:val="32"/>
          <w:szCs w:val="32"/>
        </w:rPr>
        <w:t>站</w:t>
      </w:r>
      <w:r w:rsidR="00D303C3" w:rsidRPr="00D303C3">
        <w:rPr>
          <w:rFonts w:eastAsia="標楷體" w:hint="eastAsia"/>
          <w:spacing w:val="20"/>
          <w:sz w:val="32"/>
          <w:szCs w:val="32"/>
        </w:rPr>
        <w:t>(</w:t>
      </w:r>
      <w:r w:rsidR="00D303C3" w:rsidRPr="00D303C3">
        <w:rPr>
          <w:rFonts w:eastAsia="標楷體" w:hint="eastAsia"/>
          <w:spacing w:val="20"/>
          <w:sz w:val="32"/>
          <w:szCs w:val="32"/>
        </w:rPr>
        <w:t>第一次變更設計</w:t>
      </w:r>
      <w:r w:rsidR="00D303C3" w:rsidRPr="00D303C3">
        <w:rPr>
          <w:rFonts w:eastAsia="標楷體" w:hint="eastAsia"/>
          <w:spacing w:val="20"/>
          <w:sz w:val="32"/>
          <w:szCs w:val="32"/>
        </w:rPr>
        <w:t>)</w:t>
      </w:r>
      <w:r w:rsidRPr="001743EE">
        <w:rPr>
          <w:rFonts w:eastAsia="標楷體" w:hint="eastAsia"/>
          <w:spacing w:val="20"/>
          <w:sz w:val="32"/>
          <w:szCs w:val="32"/>
        </w:rPr>
        <w:t>，提請</w:t>
      </w:r>
      <w:r w:rsidRPr="001743EE">
        <w:rPr>
          <w:rFonts w:eastAsia="標楷體" w:hint="eastAsia"/>
          <w:spacing w:val="20"/>
          <w:sz w:val="32"/>
          <w:szCs w:val="32"/>
        </w:rPr>
        <w:t xml:space="preserve"> </w:t>
      </w:r>
      <w:r w:rsidRPr="001743EE">
        <w:rPr>
          <w:rFonts w:eastAsia="標楷體" w:hint="eastAsia"/>
          <w:spacing w:val="20"/>
          <w:sz w:val="32"/>
          <w:szCs w:val="32"/>
        </w:rPr>
        <w:t>審查。</w:t>
      </w:r>
    </w:p>
    <w:p w:rsidR="00ED2F60" w:rsidRDefault="00ED2F60" w:rsidP="002C3BF4">
      <w:pPr>
        <w:spacing w:beforeLines="50" w:afterLines="50" w:line="44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>
        <w:rPr>
          <w:rFonts w:eastAsia="標楷體" w:hint="eastAsia"/>
          <w:b/>
          <w:color w:val="000000" w:themeColor="text1"/>
          <w:spacing w:val="20"/>
          <w:sz w:val="32"/>
          <w:szCs w:val="24"/>
        </w:rPr>
        <w:t>第三</w:t>
      </w:r>
      <w:r w:rsidRPr="00973533">
        <w:rPr>
          <w:rFonts w:eastAsia="標楷體" w:hint="eastAsia"/>
          <w:b/>
          <w:color w:val="000000" w:themeColor="text1"/>
          <w:spacing w:val="20"/>
          <w:sz w:val="32"/>
          <w:szCs w:val="24"/>
        </w:rPr>
        <w:t>案：</w:t>
      </w:r>
      <w:r w:rsidRPr="00ED2F60">
        <w:rPr>
          <w:rFonts w:eastAsia="標楷體" w:hint="eastAsia"/>
          <w:color w:val="000000" w:themeColor="text1"/>
          <w:spacing w:val="20"/>
          <w:sz w:val="32"/>
          <w:szCs w:val="24"/>
        </w:rPr>
        <w:t>坤悅開發股份有限公司</w:t>
      </w:r>
      <w:r w:rsidRPr="00D303C3">
        <w:rPr>
          <w:rFonts w:eastAsia="標楷體" w:hint="eastAsia"/>
          <w:spacing w:val="20"/>
          <w:sz w:val="32"/>
          <w:szCs w:val="32"/>
        </w:rPr>
        <w:t>委託</w:t>
      </w:r>
      <w:r>
        <w:rPr>
          <w:rFonts w:eastAsia="標楷體" w:hint="eastAsia"/>
          <w:spacing w:val="20"/>
          <w:sz w:val="32"/>
          <w:szCs w:val="32"/>
        </w:rPr>
        <w:t>陳吉彰</w:t>
      </w:r>
      <w:r w:rsidRPr="00D303C3">
        <w:rPr>
          <w:rFonts w:eastAsia="標楷體" w:hint="eastAsia"/>
          <w:spacing w:val="20"/>
          <w:sz w:val="32"/>
          <w:szCs w:val="32"/>
        </w:rPr>
        <w:t>建築師事務所申請</w:t>
      </w:r>
      <w:r>
        <w:rPr>
          <w:rFonts w:eastAsia="標楷體" w:hint="eastAsia"/>
          <w:spacing w:val="20"/>
          <w:sz w:val="32"/>
          <w:szCs w:val="32"/>
        </w:rPr>
        <w:t>大雅</w:t>
      </w:r>
      <w:r w:rsidRPr="00D303C3">
        <w:rPr>
          <w:rFonts w:eastAsia="標楷體" w:hint="eastAsia"/>
          <w:spacing w:val="20"/>
          <w:sz w:val="32"/>
          <w:szCs w:val="32"/>
        </w:rPr>
        <w:t>區</w:t>
      </w:r>
      <w:r>
        <w:rPr>
          <w:rFonts w:eastAsia="標楷體" w:hint="eastAsia"/>
          <w:spacing w:val="20"/>
          <w:sz w:val="32"/>
          <w:szCs w:val="32"/>
        </w:rPr>
        <w:t>四德</w:t>
      </w:r>
      <w:r w:rsidRPr="00D303C3">
        <w:rPr>
          <w:rFonts w:eastAsia="標楷體" w:hint="eastAsia"/>
          <w:spacing w:val="20"/>
          <w:sz w:val="32"/>
          <w:szCs w:val="32"/>
        </w:rPr>
        <w:t>段</w:t>
      </w:r>
      <w:r>
        <w:rPr>
          <w:rFonts w:eastAsia="標楷體" w:hint="eastAsia"/>
          <w:spacing w:val="20"/>
          <w:sz w:val="32"/>
          <w:szCs w:val="32"/>
        </w:rPr>
        <w:t>317-8</w:t>
      </w:r>
      <w:r w:rsidRPr="00D303C3">
        <w:rPr>
          <w:rFonts w:eastAsia="標楷體" w:hint="eastAsia"/>
          <w:spacing w:val="20"/>
          <w:sz w:val="32"/>
          <w:szCs w:val="32"/>
        </w:rPr>
        <w:t>等</w:t>
      </w:r>
      <w:r>
        <w:rPr>
          <w:rFonts w:eastAsia="標楷體" w:hint="eastAsia"/>
          <w:spacing w:val="20"/>
          <w:sz w:val="32"/>
          <w:szCs w:val="32"/>
        </w:rPr>
        <w:t>15</w:t>
      </w:r>
      <w:r w:rsidRPr="00D303C3">
        <w:rPr>
          <w:rFonts w:eastAsia="標楷體" w:hint="eastAsia"/>
          <w:spacing w:val="20"/>
          <w:sz w:val="32"/>
          <w:szCs w:val="32"/>
        </w:rPr>
        <w:t>筆地號</w:t>
      </w:r>
      <w:r w:rsidRPr="00D303C3">
        <w:rPr>
          <w:rFonts w:eastAsia="標楷體"/>
          <w:spacing w:val="20"/>
          <w:sz w:val="32"/>
          <w:szCs w:val="32"/>
        </w:rPr>
        <w:t>(</w:t>
      </w:r>
      <w:r>
        <w:rPr>
          <w:rFonts w:eastAsia="標楷體" w:hint="eastAsia"/>
          <w:spacing w:val="20"/>
          <w:sz w:val="32"/>
          <w:szCs w:val="32"/>
        </w:rPr>
        <w:t>第二種住宅區</w:t>
      </w:r>
      <w:r w:rsidRPr="00D303C3">
        <w:rPr>
          <w:rFonts w:eastAsia="標楷體"/>
          <w:spacing w:val="20"/>
          <w:sz w:val="32"/>
          <w:szCs w:val="32"/>
        </w:rPr>
        <w:t>)</w:t>
      </w:r>
      <w:r w:rsidRPr="00D303C3">
        <w:rPr>
          <w:rFonts w:eastAsia="標楷體" w:hint="eastAsia"/>
          <w:spacing w:val="20"/>
          <w:sz w:val="32"/>
          <w:szCs w:val="32"/>
        </w:rPr>
        <w:t>地上</w:t>
      </w:r>
      <w:r>
        <w:rPr>
          <w:rFonts w:eastAsia="標楷體" w:hint="eastAsia"/>
          <w:spacing w:val="20"/>
          <w:sz w:val="32"/>
          <w:szCs w:val="32"/>
        </w:rPr>
        <w:t>14</w:t>
      </w:r>
      <w:r w:rsidRPr="00D303C3">
        <w:rPr>
          <w:rFonts w:eastAsia="標楷體" w:hint="eastAsia"/>
          <w:spacing w:val="20"/>
          <w:sz w:val="32"/>
          <w:szCs w:val="32"/>
        </w:rPr>
        <w:t>層地下</w:t>
      </w:r>
      <w:r>
        <w:rPr>
          <w:rFonts w:eastAsia="標楷體" w:hint="eastAsia"/>
          <w:spacing w:val="20"/>
          <w:sz w:val="32"/>
          <w:szCs w:val="32"/>
        </w:rPr>
        <w:t>2</w:t>
      </w:r>
      <w:r w:rsidRPr="00D303C3">
        <w:rPr>
          <w:rFonts w:eastAsia="標楷體" w:hint="eastAsia"/>
          <w:spacing w:val="20"/>
          <w:sz w:val="32"/>
          <w:szCs w:val="32"/>
        </w:rPr>
        <w:t>層集合住宅新建工程案</w:t>
      </w:r>
      <w:r w:rsidRPr="001743EE">
        <w:rPr>
          <w:rFonts w:eastAsia="標楷體" w:hint="eastAsia"/>
          <w:spacing w:val="20"/>
          <w:sz w:val="32"/>
          <w:szCs w:val="32"/>
        </w:rPr>
        <w:t>，提請</w:t>
      </w:r>
      <w:r w:rsidRPr="001743EE">
        <w:rPr>
          <w:rFonts w:eastAsia="標楷體" w:hint="eastAsia"/>
          <w:spacing w:val="20"/>
          <w:sz w:val="32"/>
          <w:szCs w:val="32"/>
        </w:rPr>
        <w:t xml:space="preserve"> </w:t>
      </w:r>
      <w:r w:rsidRPr="001743EE">
        <w:rPr>
          <w:rFonts w:eastAsia="標楷體" w:hint="eastAsia"/>
          <w:spacing w:val="20"/>
          <w:sz w:val="32"/>
          <w:szCs w:val="32"/>
        </w:rPr>
        <w:t>審查。</w:t>
      </w:r>
      <w:bookmarkStart w:id="0" w:name="_GoBack"/>
      <w:bookmarkEnd w:id="0"/>
    </w:p>
    <w:p w:rsidR="005B1626" w:rsidRPr="00F71135" w:rsidRDefault="005B1626" w:rsidP="00D303C3">
      <w:pPr>
        <w:pStyle w:val="3"/>
        <w:numPr>
          <w:ilvl w:val="0"/>
          <w:numId w:val="27"/>
        </w:numPr>
        <w:spacing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71135">
        <w:rPr>
          <w:rFonts w:ascii="Times New Roman" w:hAnsi="Times New Roman" w:hint="eastAsia"/>
          <w:b/>
          <w:sz w:val="32"/>
          <w:szCs w:val="32"/>
        </w:rPr>
        <w:lastRenderedPageBreak/>
        <w:t>決議</w:t>
      </w:r>
    </w:p>
    <w:p w:rsidR="005B1626" w:rsidRPr="00F71135" w:rsidRDefault="005B1626" w:rsidP="00D303C3">
      <w:pPr>
        <w:pStyle w:val="3"/>
        <w:numPr>
          <w:ilvl w:val="0"/>
          <w:numId w:val="27"/>
        </w:numPr>
        <w:spacing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71135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1C6324" w:rsidRPr="00D303C3" w:rsidRDefault="005B1626" w:rsidP="00D303C3">
      <w:pPr>
        <w:pStyle w:val="3"/>
        <w:numPr>
          <w:ilvl w:val="0"/>
          <w:numId w:val="27"/>
        </w:numPr>
        <w:spacing w:before="18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71135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1C6324" w:rsidRPr="00D303C3" w:rsidSect="009E67B2">
      <w:footerReference w:type="even" r:id="rId8"/>
      <w:footerReference w:type="default" r:id="rId9"/>
      <w:pgSz w:w="11907" w:h="16840" w:code="9"/>
      <w:pgMar w:top="720" w:right="1134" w:bottom="720" w:left="1276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1C9" w:rsidRDefault="00BB01C9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BB01C9" w:rsidRDefault="00BB01C9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C9" w:rsidRDefault="00E96459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BB01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01C9" w:rsidRDefault="00BB01C9" w:rsidP="005833BF">
    <w:pPr>
      <w:pStyle w:val="a3"/>
      <w:spacing w:before="120"/>
      <w:ind w:left="800" w:hanging="8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C9" w:rsidRDefault="00BB01C9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E96459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E96459" w:rsidRPr="00AA3FC5">
      <w:rPr>
        <w:rStyle w:val="a5"/>
        <w:rFonts w:ascii="標楷體" w:eastAsia="標楷體" w:hAnsi="標楷體"/>
      </w:rPr>
      <w:fldChar w:fldCharType="separate"/>
    </w:r>
    <w:r w:rsidR="002C3BF4" w:rsidRPr="002C3BF4">
      <w:rPr>
        <w:rStyle w:val="a5"/>
        <w:rFonts w:ascii="標楷體" w:eastAsia="標楷體" w:hAnsi="標楷體" w:hint="eastAsia"/>
        <w:noProof/>
        <w:lang w:val="zh-TW"/>
      </w:rPr>
      <w:t>二</w:t>
    </w:r>
    <w:r w:rsidR="00E96459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1C9" w:rsidRDefault="00BB01C9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BB01C9" w:rsidRDefault="00BB01C9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94900"/>
    <w:rsid w:val="000007C7"/>
    <w:rsid w:val="00000C25"/>
    <w:rsid w:val="000024F2"/>
    <w:rsid w:val="00002A77"/>
    <w:rsid w:val="00003D82"/>
    <w:rsid w:val="000054C5"/>
    <w:rsid w:val="00006BC5"/>
    <w:rsid w:val="00007F8E"/>
    <w:rsid w:val="00012C4F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CC"/>
    <w:rsid w:val="000407DA"/>
    <w:rsid w:val="00044C95"/>
    <w:rsid w:val="00045440"/>
    <w:rsid w:val="00045808"/>
    <w:rsid w:val="00046DCA"/>
    <w:rsid w:val="00047A28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313C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0B16"/>
    <w:rsid w:val="000B3BE3"/>
    <w:rsid w:val="000B3EA0"/>
    <w:rsid w:val="000B4EFD"/>
    <w:rsid w:val="000B5544"/>
    <w:rsid w:val="000B761E"/>
    <w:rsid w:val="000B7A36"/>
    <w:rsid w:val="000C125D"/>
    <w:rsid w:val="000C147C"/>
    <w:rsid w:val="000C2B43"/>
    <w:rsid w:val="000C32EC"/>
    <w:rsid w:val="000C5DB2"/>
    <w:rsid w:val="000D73E2"/>
    <w:rsid w:val="000D78A8"/>
    <w:rsid w:val="000D7F31"/>
    <w:rsid w:val="000E0768"/>
    <w:rsid w:val="000E252B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0F64E2"/>
    <w:rsid w:val="00101D76"/>
    <w:rsid w:val="0010310E"/>
    <w:rsid w:val="00105D06"/>
    <w:rsid w:val="001102A0"/>
    <w:rsid w:val="001119B9"/>
    <w:rsid w:val="00111CE3"/>
    <w:rsid w:val="00113CDB"/>
    <w:rsid w:val="00113F11"/>
    <w:rsid w:val="001173B1"/>
    <w:rsid w:val="0012036A"/>
    <w:rsid w:val="001238F1"/>
    <w:rsid w:val="00125023"/>
    <w:rsid w:val="001258DE"/>
    <w:rsid w:val="00126017"/>
    <w:rsid w:val="001311B5"/>
    <w:rsid w:val="00131647"/>
    <w:rsid w:val="00141C5C"/>
    <w:rsid w:val="0014231D"/>
    <w:rsid w:val="00142C53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5691B"/>
    <w:rsid w:val="0016112F"/>
    <w:rsid w:val="0016400F"/>
    <w:rsid w:val="00164C2A"/>
    <w:rsid w:val="00166A2D"/>
    <w:rsid w:val="0017013B"/>
    <w:rsid w:val="00171058"/>
    <w:rsid w:val="00172030"/>
    <w:rsid w:val="0017260C"/>
    <w:rsid w:val="00172AC6"/>
    <w:rsid w:val="00174213"/>
    <w:rsid w:val="001743EE"/>
    <w:rsid w:val="00175890"/>
    <w:rsid w:val="00176626"/>
    <w:rsid w:val="0018043A"/>
    <w:rsid w:val="001810D6"/>
    <w:rsid w:val="001813D6"/>
    <w:rsid w:val="00181D4D"/>
    <w:rsid w:val="00184659"/>
    <w:rsid w:val="0018488B"/>
    <w:rsid w:val="00184ACB"/>
    <w:rsid w:val="00185C69"/>
    <w:rsid w:val="00187377"/>
    <w:rsid w:val="00192200"/>
    <w:rsid w:val="0019298B"/>
    <w:rsid w:val="00194F47"/>
    <w:rsid w:val="0019534D"/>
    <w:rsid w:val="00196DE7"/>
    <w:rsid w:val="001A051C"/>
    <w:rsid w:val="001A16CF"/>
    <w:rsid w:val="001A2B11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73"/>
    <w:rsid w:val="001D18C0"/>
    <w:rsid w:val="001D3304"/>
    <w:rsid w:val="001D456A"/>
    <w:rsid w:val="001D479D"/>
    <w:rsid w:val="001D6871"/>
    <w:rsid w:val="001E16AD"/>
    <w:rsid w:val="001E1DE2"/>
    <w:rsid w:val="001F0491"/>
    <w:rsid w:val="001F17AE"/>
    <w:rsid w:val="001F27EA"/>
    <w:rsid w:val="001F4161"/>
    <w:rsid w:val="001F737D"/>
    <w:rsid w:val="001F7ED0"/>
    <w:rsid w:val="002007E7"/>
    <w:rsid w:val="0020172E"/>
    <w:rsid w:val="00202F57"/>
    <w:rsid w:val="00207AC4"/>
    <w:rsid w:val="002112EB"/>
    <w:rsid w:val="00211B30"/>
    <w:rsid w:val="00213FC9"/>
    <w:rsid w:val="0021702C"/>
    <w:rsid w:val="00217B57"/>
    <w:rsid w:val="00222C0C"/>
    <w:rsid w:val="0022532D"/>
    <w:rsid w:val="002269EE"/>
    <w:rsid w:val="00230182"/>
    <w:rsid w:val="002314C3"/>
    <w:rsid w:val="00231537"/>
    <w:rsid w:val="0023195F"/>
    <w:rsid w:val="0023205F"/>
    <w:rsid w:val="002329AC"/>
    <w:rsid w:val="00235841"/>
    <w:rsid w:val="0023596C"/>
    <w:rsid w:val="002404D7"/>
    <w:rsid w:val="00240666"/>
    <w:rsid w:val="00242F23"/>
    <w:rsid w:val="00243B85"/>
    <w:rsid w:val="002460E9"/>
    <w:rsid w:val="00246445"/>
    <w:rsid w:val="0024732D"/>
    <w:rsid w:val="00247A95"/>
    <w:rsid w:val="00247AB0"/>
    <w:rsid w:val="0025540F"/>
    <w:rsid w:val="00255FE0"/>
    <w:rsid w:val="0025635A"/>
    <w:rsid w:val="00256535"/>
    <w:rsid w:val="00260B4C"/>
    <w:rsid w:val="002643D1"/>
    <w:rsid w:val="00271496"/>
    <w:rsid w:val="002719D3"/>
    <w:rsid w:val="002737B3"/>
    <w:rsid w:val="00273B61"/>
    <w:rsid w:val="002825D6"/>
    <w:rsid w:val="00282EAD"/>
    <w:rsid w:val="00284132"/>
    <w:rsid w:val="0028483D"/>
    <w:rsid w:val="00286D1A"/>
    <w:rsid w:val="00291A28"/>
    <w:rsid w:val="002931CC"/>
    <w:rsid w:val="002A0ECB"/>
    <w:rsid w:val="002A10B3"/>
    <w:rsid w:val="002A1CEB"/>
    <w:rsid w:val="002A56BF"/>
    <w:rsid w:val="002C0338"/>
    <w:rsid w:val="002C07CF"/>
    <w:rsid w:val="002C3BF4"/>
    <w:rsid w:val="002C6AFD"/>
    <w:rsid w:val="002C6B3D"/>
    <w:rsid w:val="002C6C7D"/>
    <w:rsid w:val="002D0899"/>
    <w:rsid w:val="002D11E3"/>
    <w:rsid w:val="002D3F08"/>
    <w:rsid w:val="002D44E6"/>
    <w:rsid w:val="002D58A0"/>
    <w:rsid w:val="002D6AAB"/>
    <w:rsid w:val="002D790F"/>
    <w:rsid w:val="002E065C"/>
    <w:rsid w:val="002E0D7D"/>
    <w:rsid w:val="002E19C0"/>
    <w:rsid w:val="002E44CE"/>
    <w:rsid w:val="002F06B2"/>
    <w:rsid w:val="002F37B3"/>
    <w:rsid w:val="002F3C7E"/>
    <w:rsid w:val="002F482D"/>
    <w:rsid w:val="002F674C"/>
    <w:rsid w:val="00300120"/>
    <w:rsid w:val="0030112A"/>
    <w:rsid w:val="003054C6"/>
    <w:rsid w:val="003055AB"/>
    <w:rsid w:val="00306723"/>
    <w:rsid w:val="0031362C"/>
    <w:rsid w:val="003153DB"/>
    <w:rsid w:val="00315E95"/>
    <w:rsid w:val="003213F6"/>
    <w:rsid w:val="0032153D"/>
    <w:rsid w:val="00324BC3"/>
    <w:rsid w:val="003254FE"/>
    <w:rsid w:val="00325FB3"/>
    <w:rsid w:val="00326771"/>
    <w:rsid w:val="00330630"/>
    <w:rsid w:val="00330C3E"/>
    <w:rsid w:val="00332A00"/>
    <w:rsid w:val="00332DD2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3D59"/>
    <w:rsid w:val="00376BE6"/>
    <w:rsid w:val="003804B1"/>
    <w:rsid w:val="003809A3"/>
    <w:rsid w:val="00381A54"/>
    <w:rsid w:val="003821C1"/>
    <w:rsid w:val="00382BF6"/>
    <w:rsid w:val="00383834"/>
    <w:rsid w:val="00384D76"/>
    <w:rsid w:val="00385D64"/>
    <w:rsid w:val="00393B1F"/>
    <w:rsid w:val="00394FCE"/>
    <w:rsid w:val="003964A4"/>
    <w:rsid w:val="00397A3A"/>
    <w:rsid w:val="003A27AE"/>
    <w:rsid w:val="003A2EC1"/>
    <w:rsid w:val="003A64DA"/>
    <w:rsid w:val="003A78B0"/>
    <w:rsid w:val="003B7F74"/>
    <w:rsid w:val="003C18D5"/>
    <w:rsid w:val="003C28B3"/>
    <w:rsid w:val="003C41EC"/>
    <w:rsid w:val="003C4FD9"/>
    <w:rsid w:val="003C58D6"/>
    <w:rsid w:val="003C645D"/>
    <w:rsid w:val="003C7C5B"/>
    <w:rsid w:val="003D097D"/>
    <w:rsid w:val="003D292F"/>
    <w:rsid w:val="003D4230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5D45"/>
    <w:rsid w:val="003F7EE4"/>
    <w:rsid w:val="003F7F92"/>
    <w:rsid w:val="00406E04"/>
    <w:rsid w:val="00411996"/>
    <w:rsid w:val="004134E5"/>
    <w:rsid w:val="00415B3C"/>
    <w:rsid w:val="00420379"/>
    <w:rsid w:val="00421BB2"/>
    <w:rsid w:val="00425696"/>
    <w:rsid w:val="0043040E"/>
    <w:rsid w:val="0043256E"/>
    <w:rsid w:val="0043286D"/>
    <w:rsid w:val="00433AD8"/>
    <w:rsid w:val="00435D73"/>
    <w:rsid w:val="00440E40"/>
    <w:rsid w:val="0044179B"/>
    <w:rsid w:val="00444502"/>
    <w:rsid w:val="004475BE"/>
    <w:rsid w:val="004477FA"/>
    <w:rsid w:val="00451AE5"/>
    <w:rsid w:val="00455113"/>
    <w:rsid w:val="004553E6"/>
    <w:rsid w:val="00455497"/>
    <w:rsid w:val="00456A9E"/>
    <w:rsid w:val="00460880"/>
    <w:rsid w:val="004610C5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3182"/>
    <w:rsid w:val="004835F8"/>
    <w:rsid w:val="00485879"/>
    <w:rsid w:val="00486477"/>
    <w:rsid w:val="00486FD6"/>
    <w:rsid w:val="00491AA9"/>
    <w:rsid w:val="00492A30"/>
    <w:rsid w:val="004938F2"/>
    <w:rsid w:val="00497039"/>
    <w:rsid w:val="004A28FD"/>
    <w:rsid w:val="004A3042"/>
    <w:rsid w:val="004A404C"/>
    <w:rsid w:val="004A46DF"/>
    <w:rsid w:val="004A4A19"/>
    <w:rsid w:val="004B02FA"/>
    <w:rsid w:val="004B39A6"/>
    <w:rsid w:val="004B3AED"/>
    <w:rsid w:val="004B62C0"/>
    <w:rsid w:val="004C261A"/>
    <w:rsid w:val="004C328D"/>
    <w:rsid w:val="004C4925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F0FA3"/>
    <w:rsid w:val="004F1CAA"/>
    <w:rsid w:val="004F3024"/>
    <w:rsid w:val="004F36BE"/>
    <w:rsid w:val="004F51AC"/>
    <w:rsid w:val="004F6F51"/>
    <w:rsid w:val="004F7D5B"/>
    <w:rsid w:val="005035E8"/>
    <w:rsid w:val="0050510B"/>
    <w:rsid w:val="00511066"/>
    <w:rsid w:val="005129CB"/>
    <w:rsid w:val="00514F1A"/>
    <w:rsid w:val="0052162E"/>
    <w:rsid w:val="00523000"/>
    <w:rsid w:val="0052459B"/>
    <w:rsid w:val="0053225C"/>
    <w:rsid w:val="00532EB8"/>
    <w:rsid w:val="00536309"/>
    <w:rsid w:val="00536331"/>
    <w:rsid w:val="005403DC"/>
    <w:rsid w:val="00541246"/>
    <w:rsid w:val="0054199F"/>
    <w:rsid w:val="00542588"/>
    <w:rsid w:val="00545A37"/>
    <w:rsid w:val="00552ECE"/>
    <w:rsid w:val="00553814"/>
    <w:rsid w:val="00555D96"/>
    <w:rsid w:val="00556217"/>
    <w:rsid w:val="00556688"/>
    <w:rsid w:val="00561A3F"/>
    <w:rsid w:val="005625BE"/>
    <w:rsid w:val="005669BF"/>
    <w:rsid w:val="00566A3D"/>
    <w:rsid w:val="00575206"/>
    <w:rsid w:val="00576612"/>
    <w:rsid w:val="00581446"/>
    <w:rsid w:val="00582CBA"/>
    <w:rsid w:val="005833BF"/>
    <w:rsid w:val="00583473"/>
    <w:rsid w:val="00584B4E"/>
    <w:rsid w:val="005851BD"/>
    <w:rsid w:val="00586A55"/>
    <w:rsid w:val="00590598"/>
    <w:rsid w:val="00590646"/>
    <w:rsid w:val="0059425C"/>
    <w:rsid w:val="005942C2"/>
    <w:rsid w:val="00595CEF"/>
    <w:rsid w:val="005A03FF"/>
    <w:rsid w:val="005A101B"/>
    <w:rsid w:val="005A37A4"/>
    <w:rsid w:val="005A49B8"/>
    <w:rsid w:val="005A7B64"/>
    <w:rsid w:val="005B05C1"/>
    <w:rsid w:val="005B1626"/>
    <w:rsid w:val="005B31E2"/>
    <w:rsid w:val="005B427D"/>
    <w:rsid w:val="005B50F6"/>
    <w:rsid w:val="005B5835"/>
    <w:rsid w:val="005B6598"/>
    <w:rsid w:val="005C00B1"/>
    <w:rsid w:val="005C2599"/>
    <w:rsid w:val="005C3452"/>
    <w:rsid w:val="005C3B1C"/>
    <w:rsid w:val="005C4FB3"/>
    <w:rsid w:val="005C58B6"/>
    <w:rsid w:val="005D19AF"/>
    <w:rsid w:val="005D75F2"/>
    <w:rsid w:val="005E0E5A"/>
    <w:rsid w:val="005E4323"/>
    <w:rsid w:val="005E466F"/>
    <w:rsid w:val="005E5D5D"/>
    <w:rsid w:val="005E70D2"/>
    <w:rsid w:val="005E7212"/>
    <w:rsid w:val="005E7B69"/>
    <w:rsid w:val="005F0A17"/>
    <w:rsid w:val="005F119C"/>
    <w:rsid w:val="005F34F2"/>
    <w:rsid w:val="005F45D1"/>
    <w:rsid w:val="005F6C50"/>
    <w:rsid w:val="0060077F"/>
    <w:rsid w:val="00601F47"/>
    <w:rsid w:val="006028F5"/>
    <w:rsid w:val="006031CA"/>
    <w:rsid w:val="0060515D"/>
    <w:rsid w:val="00613F6A"/>
    <w:rsid w:val="00616F73"/>
    <w:rsid w:val="0062045C"/>
    <w:rsid w:val="006259D8"/>
    <w:rsid w:val="00626C12"/>
    <w:rsid w:val="00626E79"/>
    <w:rsid w:val="00627DAF"/>
    <w:rsid w:val="006330FD"/>
    <w:rsid w:val="00634773"/>
    <w:rsid w:val="00635006"/>
    <w:rsid w:val="006353A1"/>
    <w:rsid w:val="00635B70"/>
    <w:rsid w:val="0063638E"/>
    <w:rsid w:val="006434A1"/>
    <w:rsid w:val="00644CCA"/>
    <w:rsid w:val="00646000"/>
    <w:rsid w:val="006523F9"/>
    <w:rsid w:val="0065243F"/>
    <w:rsid w:val="00653B8F"/>
    <w:rsid w:val="006542EF"/>
    <w:rsid w:val="0066213B"/>
    <w:rsid w:val="00662144"/>
    <w:rsid w:val="006627BC"/>
    <w:rsid w:val="00665DF8"/>
    <w:rsid w:val="00667AA4"/>
    <w:rsid w:val="00673688"/>
    <w:rsid w:val="0067430D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974EE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C704D"/>
    <w:rsid w:val="006C7672"/>
    <w:rsid w:val="006D498F"/>
    <w:rsid w:val="006D6E3B"/>
    <w:rsid w:val="006E0AE2"/>
    <w:rsid w:val="006E6101"/>
    <w:rsid w:val="006E694D"/>
    <w:rsid w:val="006E764C"/>
    <w:rsid w:val="006F0895"/>
    <w:rsid w:val="006F1E92"/>
    <w:rsid w:val="006F2861"/>
    <w:rsid w:val="006F4242"/>
    <w:rsid w:val="006F5218"/>
    <w:rsid w:val="006F5604"/>
    <w:rsid w:val="006F5B4C"/>
    <w:rsid w:val="006F5F8F"/>
    <w:rsid w:val="006F6AB2"/>
    <w:rsid w:val="007012FF"/>
    <w:rsid w:val="00702AF0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26DC"/>
    <w:rsid w:val="00713522"/>
    <w:rsid w:val="00714D6A"/>
    <w:rsid w:val="00715E0A"/>
    <w:rsid w:val="007164ED"/>
    <w:rsid w:val="00717D4A"/>
    <w:rsid w:val="00724C7B"/>
    <w:rsid w:val="00725315"/>
    <w:rsid w:val="00725705"/>
    <w:rsid w:val="007308F4"/>
    <w:rsid w:val="0073383D"/>
    <w:rsid w:val="00736AF5"/>
    <w:rsid w:val="00737488"/>
    <w:rsid w:val="007400C1"/>
    <w:rsid w:val="00742919"/>
    <w:rsid w:val="00747D44"/>
    <w:rsid w:val="0075155E"/>
    <w:rsid w:val="007564A8"/>
    <w:rsid w:val="00756785"/>
    <w:rsid w:val="007616D9"/>
    <w:rsid w:val="0076228F"/>
    <w:rsid w:val="0076333C"/>
    <w:rsid w:val="007640F9"/>
    <w:rsid w:val="007643D0"/>
    <w:rsid w:val="00764921"/>
    <w:rsid w:val="00770A00"/>
    <w:rsid w:val="007715F1"/>
    <w:rsid w:val="00772364"/>
    <w:rsid w:val="007727AC"/>
    <w:rsid w:val="007741B0"/>
    <w:rsid w:val="00774B84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4DE0"/>
    <w:rsid w:val="007C5D45"/>
    <w:rsid w:val="007D261C"/>
    <w:rsid w:val="007D4413"/>
    <w:rsid w:val="007D5EF3"/>
    <w:rsid w:val="007E1F98"/>
    <w:rsid w:val="007E3BF6"/>
    <w:rsid w:val="007E57B5"/>
    <w:rsid w:val="007E6027"/>
    <w:rsid w:val="007E6EB1"/>
    <w:rsid w:val="007F228B"/>
    <w:rsid w:val="007F27AD"/>
    <w:rsid w:val="007F3AC8"/>
    <w:rsid w:val="007F3D94"/>
    <w:rsid w:val="007F50EB"/>
    <w:rsid w:val="00800423"/>
    <w:rsid w:val="00800700"/>
    <w:rsid w:val="0080337E"/>
    <w:rsid w:val="00805D5C"/>
    <w:rsid w:val="00806E81"/>
    <w:rsid w:val="00814ACD"/>
    <w:rsid w:val="00814D04"/>
    <w:rsid w:val="008174D9"/>
    <w:rsid w:val="00822327"/>
    <w:rsid w:val="00823F10"/>
    <w:rsid w:val="008246EE"/>
    <w:rsid w:val="00825453"/>
    <w:rsid w:val="00826DFB"/>
    <w:rsid w:val="00831242"/>
    <w:rsid w:val="00834BE3"/>
    <w:rsid w:val="0083527F"/>
    <w:rsid w:val="00835B21"/>
    <w:rsid w:val="0084049E"/>
    <w:rsid w:val="00840B14"/>
    <w:rsid w:val="00841BA9"/>
    <w:rsid w:val="008427E7"/>
    <w:rsid w:val="00842D36"/>
    <w:rsid w:val="00844686"/>
    <w:rsid w:val="0084667E"/>
    <w:rsid w:val="00850900"/>
    <w:rsid w:val="00854951"/>
    <w:rsid w:val="008555DD"/>
    <w:rsid w:val="008625B8"/>
    <w:rsid w:val="00864100"/>
    <w:rsid w:val="0086734F"/>
    <w:rsid w:val="00867D0D"/>
    <w:rsid w:val="008705D5"/>
    <w:rsid w:val="00870EC7"/>
    <w:rsid w:val="008711DB"/>
    <w:rsid w:val="00872192"/>
    <w:rsid w:val="00874DFA"/>
    <w:rsid w:val="008770E8"/>
    <w:rsid w:val="008779CC"/>
    <w:rsid w:val="00881A01"/>
    <w:rsid w:val="00892C86"/>
    <w:rsid w:val="008944D7"/>
    <w:rsid w:val="00894900"/>
    <w:rsid w:val="008A142E"/>
    <w:rsid w:val="008A25D3"/>
    <w:rsid w:val="008A34C4"/>
    <w:rsid w:val="008A4C7C"/>
    <w:rsid w:val="008A50D8"/>
    <w:rsid w:val="008A6F34"/>
    <w:rsid w:val="008B18E0"/>
    <w:rsid w:val="008B1B5E"/>
    <w:rsid w:val="008B2CCB"/>
    <w:rsid w:val="008B2D4D"/>
    <w:rsid w:val="008B40AF"/>
    <w:rsid w:val="008B5444"/>
    <w:rsid w:val="008B6A07"/>
    <w:rsid w:val="008B6DA1"/>
    <w:rsid w:val="008B72E7"/>
    <w:rsid w:val="008B7535"/>
    <w:rsid w:val="008B7E97"/>
    <w:rsid w:val="008C4EC1"/>
    <w:rsid w:val="008C6F41"/>
    <w:rsid w:val="008C7AA7"/>
    <w:rsid w:val="008C7F63"/>
    <w:rsid w:val="008D00ED"/>
    <w:rsid w:val="008D5425"/>
    <w:rsid w:val="008D61DE"/>
    <w:rsid w:val="008E0A4E"/>
    <w:rsid w:val="008E35F4"/>
    <w:rsid w:val="008E3609"/>
    <w:rsid w:val="008E55A6"/>
    <w:rsid w:val="008E5E7C"/>
    <w:rsid w:val="008F16FD"/>
    <w:rsid w:val="008F6387"/>
    <w:rsid w:val="008F6E3E"/>
    <w:rsid w:val="008F7621"/>
    <w:rsid w:val="0090428E"/>
    <w:rsid w:val="00904773"/>
    <w:rsid w:val="00905D70"/>
    <w:rsid w:val="009072A1"/>
    <w:rsid w:val="00907405"/>
    <w:rsid w:val="00907A4D"/>
    <w:rsid w:val="00911E35"/>
    <w:rsid w:val="00912B9C"/>
    <w:rsid w:val="00916717"/>
    <w:rsid w:val="00916870"/>
    <w:rsid w:val="00916A31"/>
    <w:rsid w:val="00920B28"/>
    <w:rsid w:val="00920C5A"/>
    <w:rsid w:val="00925A2E"/>
    <w:rsid w:val="009272A0"/>
    <w:rsid w:val="00927C86"/>
    <w:rsid w:val="00931A45"/>
    <w:rsid w:val="009363FC"/>
    <w:rsid w:val="00952FD3"/>
    <w:rsid w:val="009530C9"/>
    <w:rsid w:val="0095410A"/>
    <w:rsid w:val="009541EE"/>
    <w:rsid w:val="009544B5"/>
    <w:rsid w:val="00957440"/>
    <w:rsid w:val="00961B37"/>
    <w:rsid w:val="00961B3E"/>
    <w:rsid w:val="00961F85"/>
    <w:rsid w:val="0096460B"/>
    <w:rsid w:val="009704FF"/>
    <w:rsid w:val="00973533"/>
    <w:rsid w:val="00975907"/>
    <w:rsid w:val="00980527"/>
    <w:rsid w:val="00980659"/>
    <w:rsid w:val="00981546"/>
    <w:rsid w:val="00982D32"/>
    <w:rsid w:val="00983D88"/>
    <w:rsid w:val="009875B7"/>
    <w:rsid w:val="00991E5B"/>
    <w:rsid w:val="009926CD"/>
    <w:rsid w:val="00993C47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A762C"/>
    <w:rsid w:val="009B0C05"/>
    <w:rsid w:val="009B5C27"/>
    <w:rsid w:val="009C2493"/>
    <w:rsid w:val="009C3CDD"/>
    <w:rsid w:val="009C6784"/>
    <w:rsid w:val="009C7724"/>
    <w:rsid w:val="009D1F70"/>
    <w:rsid w:val="009D3257"/>
    <w:rsid w:val="009D48FA"/>
    <w:rsid w:val="009D6083"/>
    <w:rsid w:val="009E1F2D"/>
    <w:rsid w:val="009E2383"/>
    <w:rsid w:val="009E5330"/>
    <w:rsid w:val="009E67B2"/>
    <w:rsid w:val="009F34BD"/>
    <w:rsid w:val="009F5707"/>
    <w:rsid w:val="009F59EA"/>
    <w:rsid w:val="009F5FE4"/>
    <w:rsid w:val="00A02D62"/>
    <w:rsid w:val="00A044A4"/>
    <w:rsid w:val="00A0509F"/>
    <w:rsid w:val="00A05E08"/>
    <w:rsid w:val="00A063CF"/>
    <w:rsid w:val="00A12852"/>
    <w:rsid w:val="00A14570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400"/>
    <w:rsid w:val="00A32C69"/>
    <w:rsid w:val="00A36468"/>
    <w:rsid w:val="00A4061F"/>
    <w:rsid w:val="00A40FE8"/>
    <w:rsid w:val="00A43460"/>
    <w:rsid w:val="00A45C0F"/>
    <w:rsid w:val="00A47D0C"/>
    <w:rsid w:val="00A5064E"/>
    <w:rsid w:val="00A50E02"/>
    <w:rsid w:val="00A51D79"/>
    <w:rsid w:val="00A53AC2"/>
    <w:rsid w:val="00A548F0"/>
    <w:rsid w:val="00A5506B"/>
    <w:rsid w:val="00A55091"/>
    <w:rsid w:val="00A56C09"/>
    <w:rsid w:val="00A60149"/>
    <w:rsid w:val="00A60A65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3D27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A606A"/>
    <w:rsid w:val="00AB18B5"/>
    <w:rsid w:val="00AB1ADE"/>
    <w:rsid w:val="00AB334F"/>
    <w:rsid w:val="00AB45CB"/>
    <w:rsid w:val="00AC0AB7"/>
    <w:rsid w:val="00AC15CB"/>
    <w:rsid w:val="00AC1B39"/>
    <w:rsid w:val="00AC1F60"/>
    <w:rsid w:val="00AC64ED"/>
    <w:rsid w:val="00AD1021"/>
    <w:rsid w:val="00AD15EA"/>
    <w:rsid w:val="00AD3A0F"/>
    <w:rsid w:val="00AD57A7"/>
    <w:rsid w:val="00AE06DA"/>
    <w:rsid w:val="00AE1218"/>
    <w:rsid w:val="00AE1490"/>
    <w:rsid w:val="00AE3128"/>
    <w:rsid w:val="00AE45CB"/>
    <w:rsid w:val="00AE644B"/>
    <w:rsid w:val="00AE6675"/>
    <w:rsid w:val="00AF1E44"/>
    <w:rsid w:val="00AF43D9"/>
    <w:rsid w:val="00AF661E"/>
    <w:rsid w:val="00B011AD"/>
    <w:rsid w:val="00B01912"/>
    <w:rsid w:val="00B02BBB"/>
    <w:rsid w:val="00B02C49"/>
    <w:rsid w:val="00B049C8"/>
    <w:rsid w:val="00B069A0"/>
    <w:rsid w:val="00B116D9"/>
    <w:rsid w:val="00B13500"/>
    <w:rsid w:val="00B1788A"/>
    <w:rsid w:val="00B202E8"/>
    <w:rsid w:val="00B2112E"/>
    <w:rsid w:val="00B21B4C"/>
    <w:rsid w:val="00B231F5"/>
    <w:rsid w:val="00B23FDB"/>
    <w:rsid w:val="00B24947"/>
    <w:rsid w:val="00B252FB"/>
    <w:rsid w:val="00B25408"/>
    <w:rsid w:val="00B2604A"/>
    <w:rsid w:val="00B26B48"/>
    <w:rsid w:val="00B27859"/>
    <w:rsid w:val="00B304A3"/>
    <w:rsid w:val="00B30D4B"/>
    <w:rsid w:val="00B32808"/>
    <w:rsid w:val="00B3401E"/>
    <w:rsid w:val="00B34D7B"/>
    <w:rsid w:val="00B353AB"/>
    <w:rsid w:val="00B37CA5"/>
    <w:rsid w:val="00B37FAB"/>
    <w:rsid w:val="00B409F8"/>
    <w:rsid w:val="00B430BB"/>
    <w:rsid w:val="00B50B7A"/>
    <w:rsid w:val="00B54CDA"/>
    <w:rsid w:val="00B55502"/>
    <w:rsid w:val="00B67A51"/>
    <w:rsid w:val="00B67BCD"/>
    <w:rsid w:val="00B71B89"/>
    <w:rsid w:val="00B7766E"/>
    <w:rsid w:val="00B807AA"/>
    <w:rsid w:val="00B81307"/>
    <w:rsid w:val="00B82DBF"/>
    <w:rsid w:val="00B85952"/>
    <w:rsid w:val="00B86192"/>
    <w:rsid w:val="00B86B42"/>
    <w:rsid w:val="00B87690"/>
    <w:rsid w:val="00B926B0"/>
    <w:rsid w:val="00B948FA"/>
    <w:rsid w:val="00BA0455"/>
    <w:rsid w:val="00BA13F2"/>
    <w:rsid w:val="00BA1487"/>
    <w:rsid w:val="00BA3683"/>
    <w:rsid w:val="00BA65F9"/>
    <w:rsid w:val="00BA6F0C"/>
    <w:rsid w:val="00BA72BF"/>
    <w:rsid w:val="00BA7671"/>
    <w:rsid w:val="00BA7F41"/>
    <w:rsid w:val="00BB01C9"/>
    <w:rsid w:val="00BB2099"/>
    <w:rsid w:val="00BB38BA"/>
    <w:rsid w:val="00BB4B4A"/>
    <w:rsid w:val="00BB4D95"/>
    <w:rsid w:val="00BB7552"/>
    <w:rsid w:val="00BB7C21"/>
    <w:rsid w:val="00BC134E"/>
    <w:rsid w:val="00BC5005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FFD"/>
    <w:rsid w:val="00BE0617"/>
    <w:rsid w:val="00BE1808"/>
    <w:rsid w:val="00BE19E9"/>
    <w:rsid w:val="00BE21F4"/>
    <w:rsid w:val="00BE3D49"/>
    <w:rsid w:val="00BE624B"/>
    <w:rsid w:val="00BE68F2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5B63"/>
    <w:rsid w:val="00BF636E"/>
    <w:rsid w:val="00BF6C65"/>
    <w:rsid w:val="00C02321"/>
    <w:rsid w:val="00C02765"/>
    <w:rsid w:val="00C05A00"/>
    <w:rsid w:val="00C1275A"/>
    <w:rsid w:val="00C13CFA"/>
    <w:rsid w:val="00C143F9"/>
    <w:rsid w:val="00C1458F"/>
    <w:rsid w:val="00C14690"/>
    <w:rsid w:val="00C17E74"/>
    <w:rsid w:val="00C2004C"/>
    <w:rsid w:val="00C2029D"/>
    <w:rsid w:val="00C20674"/>
    <w:rsid w:val="00C20F05"/>
    <w:rsid w:val="00C21B6D"/>
    <w:rsid w:val="00C230E6"/>
    <w:rsid w:val="00C26F58"/>
    <w:rsid w:val="00C2768B"/>
    <w:rsid w:val="00C27C40"/>
    <w:rsid w:val="00C27C60"/>
    <w:rsid w:val="00C27FFB"/>
    <w:rsid w:val="00C3046D"/>
    <w:rsid w:val="00C306DD"/>
    <w:rsid w:val="00C34A22"/>
    <w:rsid w:val="00C364FD"/>
    <w:rsid w:val="00C3658D"/>
    <w:rsid w:val="00C37538"/>
    <w:rsid w:val="00C41230"/>
    <w:rsid w:val="00C41FDB"/>
    <w:rsid w:val="00C50769"/>
    <w:rsid w:val="00C56347"/>
    <w:rsid w:val="00C608FB"/>
    <w:rsid w:val="00C664AC"/>
    <w:rsid w:val="00C70195"/>
    <w:rsid w:val="00C7267A"/>
    <w:rsid w:val="00C73A05"/>
    <w:rsid w:val="00C746E3"/>
    <w:rsid w:val="00C749A3"/>
    <w:rsid w:val="00C75220"/>
    <w:rsid w:val="00C76213"/>
    <w:rsid w:val="00C80BE7"/>
    <w:rsid w:val="00C80FA7"/>
    <w:rsid w:val="00C81718"/>
    <w:rsid w:val="00C81B50"/>
    <w:rsid w:val="00C8228A"/>
    <w:rsid w:val="00C84477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A96"/>
    <w:rsid w:val="00CB3BE6"/>
    <w:rsid w:val="00CB4241"/>
    <w:rsid w:val="00CB5D5B"/>
    <w:rsid w:val="00CB654F"/>
    <w:rsid w:val="00CC1B1F"/>
    <w:rsid w:val="00CC37D7"/>
    <w:rsid w:val="00CC4CE9"/>
    <w:rsid w:val="00CC520E"/>
    <w:rsid w:val="00CC5C26"/>
    <w:rsid w:val="00CC7DBB"/>
    <w:rsid w:val="00CD0FB0"/>
    <w:rsid w:val="00CD3216"/>
    <w:rsid w:val="00CD385F"/>
    <w:rsid w:val="00CD5EBE"/>
    <w:rsid w:val="00CD6BDD"/>
    <w:rsid w:val="00CE1506"/>
    <w:rsid w:val="00CE2A3B"/>
    <w:rsid w:val="00CE73CA"/>
    <w:rsid w:val="00CF16C6"/>
    <w:rsid w:val="00CF1C59"/>
    <w:rsid w:val="00CF4C2B"/>
    <w:rsid w:val="00CF628C"/>
    <w:rsid w:val="00D01DC9"/>
    <w:rsid w:val="00D03868"/>
    <w:rsid w:val="00D06FC9"/>
    <w:rsid w:val="00D1493C"/>
    <w:rsid w:val="00D16922"/>
    <w:rsid w:val="00D23803"/>
    <w:rsid w:val="00D23ED6"/>
    <w:rsid w:val="00D26A5F"/>
    <w:rsid w:val="00D27F12"/>
    <w:rsid w:val="00D303C3"/>
    <w:rsid w:val="00D35D89"/>
    <w:rsid w:val="00D36542"/>
    <w:rsid w:val="00D40082"/>
    <w:rsid w:val="00D41764"/>
    <w:rsid w:val="00D41EE5"/>
    <w:rsid w:val="00D44360"/>
    <w:rsid w:val="00D44D18"/>
    <w:rsid w:val="00D4754B"/>
    <w:rsid w:val="00D548E6"/>
    <w:rsid w:val="00D605B5"/>
    <w:rsid w:val="00D61CC3"/>
    <w:rsid w:val="00D62533"/>
    <w:rsid w:val="00D64043"/>
    <w:rsid w:val="00D6415C"/>
    <w:rsid w:val="00D6597B"/>
    <w:rsid w:val="00D66559"/>
    <w:rsid w:val="00D66929"/>
    <w:rsid w:val="00D67871"/>
    <w:rsid w:val="00D70FD5"/>
    <w:rsid w:val="00D7256B"/>
    <w:rsid w:val="00D74052"/>
    <w:rsid w:val="00D74AC1"/>
    <w:rsid w:val="00D74BD6"/>
    <w:rsid w:val="00D762B4"/>
    <w:rsid w:val="00D76E1D"/>
    <w:rsid w:val="00D8101A"/>
    <w:rsid w:val="00D901CE"/>
    <w:rsid w:val="00D92241"/>
    <w:rsid w:val="00D92FE0"/>
    <w:rsid w:val="00D960ED"/>
    <w:rsid w:val="00D964CE"/>
    <w:rsid w:val="00DA2B05"/>
    <w:rsid w:val="00DA596F"/>
    <w:rsid w:val="00DA5A61"/>
    <w:rsid w:val="00DA68D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4A37"/>
    <w:rsid w:val="00DD52B7"/>
    <w:rsid w:val="00DD5359"/>
    <w:rsid w:val="00DD6C5C"/>
    <w:rsid w:val="00DE0E20"/>
    <w:rsid w:val="00DE12A8"/>
    <w:rsid w:val="00DE259E"/>
    <w:rsid w:val="00DE3CC5"/>
    <w:rsid w:val="00DF5800"/>
    <w:rsid w:val="00DF62CB"/>
    <w:rsid w:val="00DF719F"/>
    <w:rsid w:val="00E00E6C"/>
    <w:rsid w:val="00E04598"/>
    <w:rsid w:val="00E102AB"/>
    <w:rsid w:val="00E12614"/>
    <w:rsid w:val="00E14353"/>
    <w:rsid w:val="00E14D43"/>
    <w:rsid w:val="00E170A3"/>
    <w:rsid w:val="00E17C1B"/>
    <w:rsid w:val="00E20104"/>
    <w:rsid w:val="00E244B0"/>
    <w:rsid w:val="00E2450E"/>
    <w:rsid w:val="00E31BCE"/>
    <w:rsid w:val="00E3514B"/>
    <w:rsid w:val="00E37263"/>
    <w:rsid w:val="00E3796D"/>
    <w:rsid w:val="00E400FE"/>
    <w:rsid w:val="00E40184"/>
    <w:rsid w:val="00E42DA6"/>
    <w:rsid w:val="00E45538"/>
    <w:rsid w:val="00E45741"/>
    <w:rsid w:val="00E4636C"/>
    <w:rsid w:val="00E55E8C"/>
    <w:rsid w:val="00E63774"/>
    <w:rsid w:val="00E70131"/>
    <w:rsid w:val="00E71107"/>
    <w:rsid w:val="00E72219"/>
    <w:rsid w:val="00E74107"/>
    <w:rsid w:val="00E7730C"/>
    <w:rsid w:val="00E81F1C"/>
    <w:rsid w:val="00E83285"/>
    <w:rsid w:val="00E9038B"/>
    <w:rsid w:val="00E90D52"/>
    <w:rsid w:val="00E9102F"/>
    <w:rsid w:val="00E9489B"/>
    <w:rsid w:val="00E94FED"/>
    <w:rsid w:val="00E96459"/>
    <w:rsid w:val="00E9780D"/>
    <w:rsid w:val="00EA0A50"/>
    <w:rsid w:val="00EA264C"/>
    <w:rsid w:val="00EA408B"/>
    <w:rsid w:val="00EA6297"/>
    <w:rsid w:val="00EA6EC7"/>
    <w:rsid w:val="00EB01E6"/>
    <w:rsid w:val="00EB0B69"/>
    <w:rsid w:val="00EB2147"/>
    <w:rsid w:val="00EB4FBE"/>
    <w:rsid w:val="00EB5B6A"/>
    <w:rsid w:val="00EC0CAD"/>
    <w:rsid w:val="00EC108D"/>
    <w:rsid w:val="00EC1108"/>
    <w:rsid w:val="00EC51F9"/>
    <w:rsid w:val="00EC60C0"/>
    <w:rsid w:val="00EC6A88"/>
    <w:rsid w:val="00ED0FD8"/>
    <w:rsid w:val="00ED1EE6"/>
    <w:rsid w:val="00ED2144"/>
    <w:rsid w:val="00ED2EC8"/>
    <w:rsid w:val="00ED2F60"/>
    <w:rsid w:val="00ED5B3A"/>
    <w:rsid w:val="00ED6FBB"/>
    <w:rsid w:val="00EE0E38"/>
    <w:rsid w:val="00EE1A2C"/>
    <w:rsid w:val="00EE3E44"/>
    <w:rsid w:val="00EE5794"/>
    <w:rsid w:val="00EE63F4"/>
    <w:rsid w:val="00EE6946"/>
    <w:rsid w:val="00EF1C25"/>
    <w:rsid w:val="00EF2FF8"/>
    <w:rsid w:val="00EF3272"/>
    <w:rsid w:val="00EF3440"/>
    <w:rsid w:val="00EF34E2"/>
    <w:rsid w:val="00EF4405"/>
    <w:rsid w:val="00EF58EF"/>
    <w:rsid w:val="00EF5EF5"/>
    <w:rsid w:val="00F044D6"/>
    <w:rsid w:val="00F12810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2559A"/>
    <w:rsid w:val="00F300BB"/>
    <w:rsid w:val="00F311BA"/>
    <w:rsid w:val="00F3153B"/>
    <w:rsid w:val="00F35D3A"/>
    <w:rsid w:val="00F36761"/>
    <w:rsid w:val="00F373F3"/>
    <w:rsid w:val="00F406E3"/>
    <w:rsid w:val="00F425F4"/>
    <w:rsid w:val="00F4396F"/>
    <w:rsid w:val="00F45E3D"/>
    <w:rsid w:val="00F50599"/>
    <w:rsid w:val="00F51292"/>
    <w:rsid w:val="00F523F9"/>
    <w:rsid w:val="00F549BB"/>
    <w:rsid w:val="00F57297"/>
    <w:rsid w:val="00F6216C"/>
    <w:rsid w:val="00F62EFB"/>
    <w:rsid w:val="00F637E6"/>
    <w:rsid w:val="00F65BE9"/>
    <w:rsid w:val="00F65D9F"/>
    <w:rsid w:val="00F65F9F"/>
    <w:rsid w:val="00F676EB"/>
    <w:rsid w:val="00F71135"/>
    <w:rsid w:val="00F7211A"/>
    <w:rsid w:val="00F72954"/>
    <w:rsid w:val="00F73EE7"/>
    <w:rsid w:val="00F740C2"/>
    <w:rsid w:val="00F83D31"/>
    <w:rsid w:val="00F90B6B"/>
    <w:rsid w:val="00F916C6"/>
    <w:rsid w:val="00F925AB"/>
    <w:rsid w:val="00F95BF6"/>
    <w:rsid w:val="00F95F0F"/>
    <w:rsid w:val="00F97EB6"/>
    <w:rsid w:val="00FA0DB3"/>
    <w:rsid w:val="00FA25E6"/>
    <w:rsid w:val="00FA42F9"/>
    <w:rsid w:val="00FA44F6"/>
    <w:rsid w:val="00FA5551"/>
    <w:rsid w:val="00FA72DA"/>
    <w:rsid w:val="00FA7652"/>
    <w:rsid w:val="00FB37D6"/>
    <w:rsid w:val="00FB72E0"/>
    <w:rsid w:val="00FC1140"/>
    <w:rsid w:val="00FC1DB6"/>
    <w:rsid w:val="00FC23CA"/>
    <w:rsid w:val="00FC3620"/>
    <w:rsid w:val="00FC3CE5"/>
    <w:rsid w:val="00FC3FEC"/>
    <w:rsid w:val="00FC4506"/>
    <w:rsid w:val="00FC65ED"/>
    <w:rsid w:val="00FC6639"/>
    <w:rsid w:val="00FD0FBE"/>
    <w:rsid w:val="00FD2346"/>
    <w:rsid w:val="00FD2769"/>
    <w:rsid w:val="00FD3254"/>
    <w:rsid w:val="00FD75B2"/>
    <w:rsid w:val="00FE0BDB"/>
    <w:rsid w:val="00FE212D"/>
    <w:rsid w:val="00FE2478"/>
    <w:rsid w:val="00FE24E8"/>
    <w:rsid w:val="00FE2ECD"/>
    <w:rsid w:val="00FF407C"/>
    <w:rsid w:val="00FF5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1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88E23-A22D-41EE-87CC-35B7C68EC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9</TotalTime>
  <Pages>2</Pages>
  <Words>420</Words>
  <Characters>24</Characters>
  <Application>Microsoft Office Word</Application>
  <DocSecurity>0</DocSecurity>
  <Lines>1</Lines>
  <Paragraphs>1</Paragraphs>
  <ScaleCrop>false</ScaleCrop>
  <Company>www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ycas</cp:lastModifiedBy>
  <cp:revision>5</cp:revision>
  <cp:lastPrinted>2015-11-24T02:03:00Z</cp:lastPrinted>
  <dcterms:created xsi:type="dcterms:W3CDTF">2015-11-20T09:11:00Z</dcterms:created>
  <dcterms:modified xsi:type="dcterms:W3CDTF">2015-11-24T02:07:00Z</dcterms:modified>
</cp:coreProperties>
</file>