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324" w:rsidRPr="00217B57" w:rsidRDefault="001C6324" w:rsidP="001460CD">
      <w:pPr>
        <w:spacing w:beforeLines="50" w:before="180" w:afterLines="50" w:after="180" w:line="460" w:lineRule="exact"/>
        <w:ind w:left="1441" w:hangingChars="400" w:hanging="1441"/>
        <w:jc w:val="distribute"/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</w:pPr>
      <w:proofErr w:type="gramStart"/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臺</w:t>
      </w:r>
      <w:proofErr w:type="gramEnd"/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中市都市設計審議</w:t>
      </w:r>
      <w:proofErr w:type="gramStart"/>
      <w:r w:rsidRPr="00217B57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10</w:t>
      </w:r>
      <w:r w:rsidR="0080337E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4</w:t>
      </w:r>
      <w:proofErr w:type="gramEnd"/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年度</w:t>
      </w:r>
      <w:r w:rsidR="00AE3128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2</w:t>
      </w:r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月份第</w:t>
      </w:r>
      <w:r w:rsidR="00AE3128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1</w:t>
      </w:r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次幹事會議</w:t>
      </w:r>
    </w:p>
    <w:p w:rsidR="001C6324" w:rsidRPr="00217B57" w:rsidRDefault="001C6324" w:rsidP="00BF0E39">
      <w:pPr>
        <w:adjustRightInd w:val="0"/>
        <w:snapToGrid w:val="0"/>
        <w:spacing w:line="500" w:lineRule="exact"/>
        <w:ind w:left="1440" w:hangingChars="400" w:hanging="1440"/>
        <w:jc w:val="both"/>
        <w:rPr>
          <w:rFonts w:eastAsia="標楷體"/>
          <w:spacing w:val="20"/>
          <w:sz w:val="32"/>
          <w:szCs w:val="32"/>
        </w:rPr>
      </w:pPr>
      <w:r w:rsidRPr="00217B57">
        <w:rPr>
          <w:rFonts w:eastAsia="標楷體" w:hint="eastAsia"/>
          <w:spacing w:val="20"/>
          <w:sz w:val="32"/>
          <w:szCs w:val="32"/>
        </w:rPr>
        <w:t>會議時間：</w:t>
      </w:r>
      <w:r w:rsidRPr="00217B57">
        <w:rPr>
          <w:rFonts w:eastAsia="標楷體"/>
          <w:spacing w:val="20"/>
          <w:sz w:val="32"/>
          <w:szCs w:val="32"/>
        </w:rPr>
        <w:t>10</w:t>
      </w:r>
      <w:r w:rsidR="0080337E">
        <w:rPr>
          <w:rFonts w:eastAsia="標楷體" w:hint="eastAsia"/>
          <w:spacing w:val="20"/>
          <w:sz w:val="32"/>
          <w:szCs w:val="32"/>
        </w:rPr>
        <w:t>4</w:t>
      </w:r>
      <w:r w:rsidRPr="00217B57">
        <w:rPr>
          <w:rFonts w:eastAsia="標楷體" w:hint="eastAsia"/>
          <w:spacing w:val="20"/>
          <w:sz w:val="32"/>
          <w:szCs w:val="32"/>
        </w:rPr>
        <w:t>年</w:t>
      </w:r>
      <w:r w:rsidR="00AE3128">
        <w:rPr>
          <w:rFonts w:eastAsia="標楷體" w:hint="eastAsia"/>
          <w:spacing w:val="20"/>
          <w:sz w:val="32"/>
          <w:szCs w:val="32"/>
        </w:rPr>
        <w:t>2</w:t>
      </w:r>
      <w:r w:rsidRPr="00217B57">
        <w:rPr>
          <w:rFonts w:eastAsia="標楷體" w:hint="eastAsia"/>
          <w:spacing w:val="20"/>
          <w:sz w:val="32"/>
          <w:szCs w:val="32"/>
        </w:rPr>
        <w:t>月</w:t>
      </w:r>
      <w:r w:rsidR="00AE3128">
        <w:rPr>
          <w:rFonts w:eastAsia="標楷體" w:hint="eastAsia"/>
          <w:spacing w:val="20"/>
          <w:sz w:val="32"/>
          <w:szCs w:val="32"/>
        </w:rPr>
        <w:t>6</w:t>
      </w:r>
      <w:r w:rsidRPr="00217B57">
        <w:rPr>
          <w:rFonts w:eastAsia="標楷體" w:hint="eastAsia"/>
          <w:spacing w:val="20"/>
          <w:sz w:val="32"/>
          <w:szCs w:val="32"/>
        </w:rPr>
        <w:t>日（星期</w:t>
      </w:r>
      <w:r w:rsidR="00E12614" w:rsidRPr="00217B57">
        <w:rPr>
          <w:rFonts w:eastAsia="標楷體" w:hint="eastAsia"/>
          <w:spacing w:val="20"/>
          <w:sz w:val="32"/>
          <w:szCs w:val="32"/>
        </w:rPr>
        <w:t>五</w:t>
      </w:r>
      <w:r w:rsidRPr="00217B57">
        <w:rPr>
          <w:rFonts w:eastAsia="標楷體" w:hint="eastAsia"/>
          <w:spacing w:val="20"/>
          <w:sz w:val="32"/>
          <w:szCs w:val="32"/>
        </w:rPr>
        <w:t>）</w:t>
      </w:r>
      <w:r w:rsidR="00E12614" w:rsidRPr="00217B57">
        <w:rPr>
          <w:rFonts w:eastAsia="標楷體" w:hint="eastAsia"/>
          <w:spacing w:val="20"/>
          <w:sz w:val="32"/>
          <w:szCs w:val="32"/>
        </w:rPr>
        <w:t>上午</w:t>
      </w:r>
      <w:r w:rsidR="00E12614" w:rsidRPr="00217B57">
        <w:rPr>
          <w:rFonts w:eastAsia="標楷體" w:hint="eastAsia"/>
          <w:spacing w:val="20"/>
          <w:sz w:val="32"/>
          <w:szCs w:val="32"/>
        </w:rPr>
        <w:t>9</w:t>
      </w:r>
      <w:r w:rsidRPr="00217B57">
        <w:rPr>
          <w:rFonts w:eastAsia="標楷體" w:hint="eastAsia"/>
          <w:spacing w:val="20"/>
          <w:sz w:val="32"/>
          <w:szCs w:val="32"/>
        </w:rPr>
        <w:t>時</w:t>
      </w:r>
      <w:r w:rsidR="00E12614" w:rsidRPr="00217B57">
        <w:rPr>
          <w:rFonts w:eastAsia="標楷體" w:hint="eastAsia"/>
          <w:spacing w:val="20"/>
          <w:sz w:val="32"/>
          <w:szCs w:val="32"/>
        </w:rPr>
        <w:t>3</w:t>
      </w:r>
      <w:r w:rsidR="009C2493" w:rsidRPr="00217B57">
        <w:rPr>
          <w:rFonts w:eastAsia="標楷體" w:hint="eastAsia"/>
          <w:spacing w:val="20"/>
          <w:sz w:val="32"/>
          <w:szCs w:val="32"/>
        </w:rPr>
        <w:t>0</w:t>
      </w:r>
      <w:r w:rsidRPr="00217B57">
        <w:rPr>
          <w:rFonts w:eastAsia="標楷體" w:hint="eastAsia"/>
          <w:spacing w:val="20"/>
          <w:sz w:val="32"/>
          <w:szCs w:val="32"/>
        </w:rPr>
        <w:t>分</w:t>
      </w:r>
    </w:p>
    <w:p w:rsidR="00171058" w:rsidRPr="00217B57" w:rsidRDefault="001C6324" w:rsidP="00BF0E39">
      <w:pPr>
        <w:adjustRightInd w:val="0"/>
        <w:snapToGrid w:val="0"/>
        <w:spacing w:line="500" w:lineRule="exact"/>
        <w:ind w:left="1440" w:hanging="1440"/>
        <w:jc w:val="both"/>
        <w:rPr>
          <w:rFonts w:eastAsia="標楷體"/>
          <w:spacing w:val="20"/>
          <w:sz w:val="32"/>
          <w:szCs w:val="32"/>
        </w:rPr>
      </w:pPr>
      <w:r w:rsidRPr="00217B57">
        <w:rPr>
          <w:rFonts w:eastAsia="標楷體" w:hint="eastAsia"/>
          <w:spacing w:val="20"/>
          <w:sz w:val="32"/>
          <w:szCs w:val="32"/>
        </w:rPr>
        <w:t>會議地點：</w:t>
      </w:r>
      <w:r w:rsidR="00360F14" w:rsidRPr="00217B57">
        <w:rPr>
          <w:rFonts w:eastAsia="標楷體" w:hint="eastAsia"/>
          <w:spacing w:val="20"/>
          <w:sz w:val="32"/>
          <w:szCs w:val="32"/>
        </w:rPr>
        <w:t>都市發展局</w:t>
      </w:r>
      <w:r w:rsidR="00171058" w:rsidRPr="00217B57">
        <w:rPr>
          <w:rFonts w:eastAsia="標楷體" w:hint="eastAsia"/>
          <w:spacing w:val="20"/>
          <w:sz w:val="32"/>
          <w:szCs w:val="32"/>
        </w:rPr>
        <w:t>第一會議室</w:t>
      </w:r>
    </w:p>
    <w:p w:rsidR="001C6324" w:rsidRPr="00217B57" w:rsidRDefault="001C6324" w:rsidP="00BF0E39">
      <w:pPr>
        <w:adjustRightInd w:val="0"/>
        <w:snapToGrid w:val="0"/>
        <w:spacing w:line="500" w:lineRule="exact"/>
        <w:ind w:left="1440" w:hanging="1440"/>
        <w:jc w:val="both"/>
        <w:rPr>
          <w:rFonts w:eastAsia="標楷體"/>
          <w:spacing w:val="20"/>
          <w:sz w:val="32"/>
          <w:szCs w:val="32"/>
        </w:rPr>
      </w:pPr>
      <w:r w:rsidRPr="00217B57">
        <w:rPr>
          <w:rFonts w:eastAsia="標楷體" w:hint="eastAsia"/>
          <w:spacing w:val="20"/>
          <w:sz w:val="32"/>
          <w:szCs w:val="32"/>
        </w:rPr>
        <w:t>主持人：</w:t>
      </w:r>
      <w:r w:rsidR="00455113" w:rsidRPr="00217B57">
        <w:rPr>
          <w:rFonts w:eastAsia="標楷體" w:hint="eastAsia"/>
          <w:spacing w:val="20"/>
          <w:sz w:val="32"/>
          <w:szCs w:val="32"/>
        </w:rPr>
        <w:t>謝</w:t>
      </w:r>
      <w:r w:rsidRPr="00217B57">
        <w:rPr>
          <w:rFonts w:eastAsia="標楷體" w:hint="eastAsia"/>
          <w:spacing w:val="20"/>
          <w:sz w:val="32"/>
          <w:szCs w:val="32"/>
        </w:rPr>
        <w:t>總幹事</w:t>
      </w:r>
      <w:r w:rsidR="00455113" w:rsidRPr="00217B57">
        <w:rPr>
          <w:rFonts w:eastAsia="標楷體" w:hint="eastAsia"/>
          <w:spacing w:val="20"/>
          <w:sz w:val="32"/>
          <w:szCs w:val="32"/>
        </w:rPr>
        <w:t>美惠</w:t>
      </w:r>
    </w:p>
    <w:p w:rsidR="00D6597B" w:rsidRPr="00217B57" w:rsidRDefault="00D6597B" w:rsidP="00BF0E39">
      <w:pPr>
        <w:pStyle w:val="3"/>
        <w:numPr>
          <w:ilvl w:val="0"/>
          <w:numId w:val="27"/>
        </w:numPr>
        <w:spacing w:line="50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主席致詞</w:t>
      </w:r>
    </w:p>
    <w:p w:rsidR="00D6597B" w:rsidRPr="00EE0E38" w:rsidRDefault="00D6597B" w:rsidP="00BF0E39">
      <w:pPr>
        <w:pStyle w:val="3"/>
        <w:numPr>
          <w:ilvl w:val="0"/>
          <w:numId w:val="27"/>
        </w:numPr>
        <w:spacing w:line="50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業務單位報告</w:t>
      </w:r>
    </w:p>
    <w:p w:rsidR="00BC520C" w:rsidRPr="00EE0E38" w:rsidRDefault="00BC520C" w:rsidP="00BF0E39">
      <w:pPr>
        <w:pStyle w:val="3"/>
        <w:numPr>
          <w:ilvl w:val="0"/>
          <w:numId w:val="29"/>
        </w:numPr>
        <w:tabs>
          <w:tab w:val="left" w:pos="1008"/>
        </w:tabs>
        <w:spacing w:line="500" w:lineRule="exact"/>
        <w:ind w:left="1280" w:hanging="1280"/>
        <w:rPr>
          <w:rFonts w:ascii="Times New Roman" w:hAnsi="Times New Roman"/>
          <w:sz w:val="32"/>
          <w:szCs w:val="32"/>
        </w:rPr>
      </w:pPr>
      <w:r w:rsidRPr="00EE0E38">
        <w:rPr>
          <w:rFonts w:ascii="Times New Roman" w:hAnsi="Times New Roman" w:hint="eastAsia"/>
          <w:sz w:val="32"/>
          <w:szCs w:val="32"/>
        </w:rPr>
        <w:t>本次會議提案討論案件</w:t>
      </w:r>
      <w:r w:rsidR="00711D2F">
        <w:rPr>
          <w:rFonts w:ascii="Times New Roman" w:hAnsi="Times New Roman" w:hint="eastAsia"/>
          <w:sz w:val="32"/>
          <w:szCs w:val="32"/>
        </w:rPr>
        <w:t>1</w:t>
      </w:r>
      <w:r w:rsidRPr="00EE0E38">
        <w:rPr>
          <w:rFonts w:ascii="Times New Roman" w:hAnsi="Times New Roman" w:hint="eastAsia"/>
          <w:sz w:val="32"/>
          <w:szCs w:val="32"/>
        </w:rPr>
        <w:t>案，本次審議案件共</w:t>
      </w:r>
      <w:r w:rsidR="00711D2F">
        <w:rPr>
          <w:rFonts w:ascii="Times New Roman" w:hAnsi="Times New Roman" w:hint="eastAsia"/>
          <w:sz w:val="32"/>
          <w:szCs w:val="32"/>
        </w:rPr>
        <w:t>1</w:t>
      </w:r>
      <w:r w:rsidRPr="00EE0E38">
        <w:rPr>
          <w:rFonts w:ascii="Times New Roman" w:hAnsi="Times New Roman" w:hint="eastAsia"/>
          <w:sz w:val="32"/>
          <w:szCs w:val="32"/>
        </w:rPr>
        <w:t>案。</w:t>
      </w:r>
    </w:p>
    <w:p w:rsidR="00D6597B" w:rsidRPr="00217B57" w:rsidRDefault="00D6597B" w:rsidP="00BF0E39">
      <w:pPr>
        <w:pStyle w:val="3"/>
        <w:numPr>
          <w:ilvl w:val="0"/>
          <w:numId w:val="27"/>
        </w:numPr>
        <w:spacing w:line="50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報告案件：無</w:t>
      </w:r>
    </w:p>
    <w:p w:rsidR="00D6597B" w:rsidRPr="00217B57" w:rsidRDefault="00D6597B" w:rsidP="00BF0E39">
      <w:pPr>
        <w:pStyle w:val="3"/>
        <w:numPr>
          <w:ilvl w:val="0"/>
          <w:numId w:val="27"/>
        </w:numPr>
        <w:spacing w:line="50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提案討論</w:t>
      </w:r>
      <w:r w:rsidR="00CE2A3B" w:rsidRPr="00217B57">
        <w:rPr>
          <w:rFonts w:ascii="Times New Roman" w:hAnsi="Times New Roman" w:hint="eastAsia"/>
          <w:sz w:val="32"/>
          <w:szCs w:val="32"/>
        </w:rPr>
        <w:t>：</w:t>
      </w:r>
    </w:p>
    <w:p w:rsidR="00D6597B" w:rsidRPr="00217B57" w:rsidRDefault="00D6597B" w:rsidP="00BF0E39">
      <w:pPr>
        <w:adjustRightInd w:val="0"/>
        <w:spacing w:line="500" w:lineRule="exact"/>
        <w:ind w:leftChars="295" w:left="709" w:hanging="1"/>
        <w:textAlignment w:val="baseline"/>
        <w:rPr>
          <w:rFonts w:eastAsia="標楷體"/>
          <w:spacing w:val="20"/>
          <w:sz w:val="32"/>
        </w:rPr>
      </w:pPr>
      <w:r w:rsidRPr="00217B57">
        <w:rPr>
          <w:rFonts w:eastAsia="標楷體" w:hint="eastAsia"/>
          <w:spacing w:val="20"/>
          <w:sz w:val="32"/>
        </w:rPr>
        <w:t>審議流程進行如下：</w:t>
      </w:r>
      <w:bookmarkStart w:id="0" w:name="_GoBack"/>
      <w:bookmarkEnd w:id="0"/>
      <w:r w:rsidRPr="00217B57">
        <w:rPr>
          <w:rFonts w:eastAsia="標楷體" w:hint="eastAsia"/>
          <w:spacing w:val="20"/>
          <w:sz w:val="32"/>
        </w:rPr>
        <w:t>設計單位說明→幹事意見報告→設計單位</w:t>
      </w:r>
      <w:proofErr w:type="gramStart"/>
      <w:r w:rsidRPr="00217B57">
        <w:rPr>
          <w:rFonts w:eastAsia="標楷體" w:hint="eastAsia"/>
          <w:spacing w:val="20"/>
          <w:sz w:val="32"/>
        </w:rPr>
        <w:t>統問統答</w:t>
      </w:r>
      <w:proofErr w:type="gramEnd"/>
      <w:r w:rsidRPr="00217B57">
        <w:rPr>
          <w:rFonts w:eastAsia="標楷體" w:hint="eastAsia"/>
          <w:spacing w:val="20"/>
          <w:sz w:val="32"/>
        </w:rPr>
        <w:t>→進行審議討論→決議。</w:t>
      </w:r>
    </w:p>
    <w:p w:rsidR="00DD0A1A" w:rsidRPr="00217B57" w:rsidRDefault="00D6597B" w:rsidP="001460CD">
      <w:pPr>
        <w:spacing w:beforeLines="50" w:before="180" w:line="460" w:lineRule="exact"/>
        <w:ind w:left="1440" w:hangingChars="400" w:hanging="1440"/>
        <w:jc w:val="both"/>
        <w:rPr>
          <w:rFonts w:eastAsia="標楷體"/>
          <w:spacing w:val="20"/>
          <w:sz w:val="32"/>
          <w:szCs w:val="24"/>
        </w:rPr>
      </w:pPr>
      <w:r w:rsidRPr="00217B57">
        <w:rPr>
          <w:rFonts w:eastAsia="標楷體" w:hint="eastAsia"/>
          <w:spacing w:val="20"/>
          <w:sz w:val="32"/>
          <w:szCs w:val="24"/>
        </w:rPr>
        <w:t>第一案：</w:t>
      </w:r>
      <w:r w:rsidR="00711D2F">
        <w:rPr>
          <w:rFonts w:eastAsia="標楷體" w:hint="eastAsia"/>
          <w:spacing w:val="20"/>
          <w:sz w:val="32"/>
        </w:rPr>
        <w:t>浩瀚開發建設股份有限公司</w:t>
      </w:r>
      <w:r w:rsidR="00C50769" w:rsidRPr="00B17041">
        <w:rPr>
          <w:rFonts w:eastAsia="標楷體" w:hint="eastAsia"/>
          <w:spacing w:val="20"/>
          <w:sz w:val="32"/>
          <w:szCs w:val="32"/>
        </w:rPr>
        <w:t>委託</w:t>
      </w:r>
      <w:r w:rsidR="00711D2F">
        <w:rPr>
          <w:rFonts w:eastAsia="標楷體" w:hint="eastAsia"/>
          <w:spacing w:val="20"/>
          <w:sz w:val="32"/>
          <w:szCs w:val="32"/>
        </w:rPr>
        <w:t>侯春山</w:t>
      </w:r>
      <w:r w:rsidR="00C50769" w:rsidRPr="00B17041">
        <w:rPr>
          <w:rFonts w:eastAsia="標楷體" w:hint="eastAsia"/>
          <w:spacing w:val="20"/>
          <w:sz w:val="32"/>
          <w:szCs w:val="32"/>
        </w:rPr>
        <w:t>建築師事務所申請西屯區</w:t>
      </w:r>
      <w:r w:rsidR="00711D2F">
        <w:rPr>
          <w:rFonts w:eastAsia="標楷體" w:hint="eastAsia"/>
          <w:spacing w:val="20"/>
          <w:sz w:val="32"/>
          <w:szCs w:val="32"/>
        </w:rPr>
        <w:t>福德</w:t>
      </w:r>
      <w:r w:rsidR="00C50769" w:rsidRPr="00B17041">
        <w:rPr>
          <w:rFonts w:eastAsia="標楷體" w:hint="eastAsia"/>
          <w:spacing w:val="20"/>
          <w:sz w:val="32"/>
          <w:szCs w:val="32"/>
        </w:rPr>
        <w:t>段</w:t>
      </w:r>
      <w:r w:rsidR="00711D2F">
        <w:rPr>
          <w:rFonts w:eastAsia="標楷體" w:hint="eastAsia"/>
          <w:spacing w:val="20"/>
          <w:sz w:val="32"/>
          <w:szCs w:val="32"/>
        </w:rPr>
        <w:t>185</w:t>
      </w:r>
      <w:r w:rsidR="00C50769" w:rsidRPr="00B17041">
        <w:rPr>
          <w:rFonts w:eastAsia="標楷體" w:hint="eastAsia"/>
          <w:spacing w:val="20"/>
          <w:sz w:val="32"/>
          <w:szCs w:val="32"/>
        </w:rPr>
        <w:t>地號</w:t>
      </w:r>
      <w:r w:rsidR="00C50769" w:rsidRPr="00B17041">
        <w:rPr>
          <w:rFonts w:eastAsia="標楷體" w:hint="eastAsia"/>
          <w:spacing w:val="20"/>
          <w:sz w:val="32"/>
          <w:szCs w:val="32"/>
        </w:rPr>
        <w:t>(</w:t>
      </w:r>
      <w:r w:rsidR="00A841C9">
        <w:rPr>
          <w:rFonts w:eastAsia="標楷體" w:hint="eastAsia"/>
          <w:spacing w:val="20"/>
          <w:sz w:val="32"/>
          <w:szCs w:val="32"/>
        </w:rPr>
        <w:t>第</w:t>
      </w:r>
      <w:r w:rsidR="00711D2F">
        <w:rPr>
          <w:rFonts w:eastAsia="標楷體" w:hint="eastAsia"/>
          <w:spacing w:val="20"/>
          <w:sz w:val="32"/>
          <w:szCs w:val="32"/>
        </w:rPr>
        <w:t>二</w:t>
      </w:r>
      <w:r w:rsidR="00C50769" w:rsidRPr="00B17041">
        <w:rPr>
          <w:rFonts w:eastAsia="標楷體" w:hint="eastAsia"/>
          <w:spacing w:val="20"/>
          <w:sz w:val="32"/>
          <w:szCs w:val="32"/>
        </w:rPr>
        <w:t>種</w:t>
      </w:r>
      <w:r w:rsidR="00711D2F">
        <w:rPr>
          <w:rFonts w:eastAsia="標楷體" w:hint="eastAsia"/>
          <w:spacing w:val="20"/>
          <w:sz w:val="32"/>
          <w:szCs w:val="32"/>
        </w:rPr>
        <w:t>商業</w:t>
      </w:r>
      <w:r w:rsidR="00C50769" w:rsidRPr="00B17041">
        <w:rPr>
          <w:rFonts w:eastAsia="標楷體" w:hint="eastAsia"/>
          <w:spacing w:val="20"/>
          <w:sz w:val="32"/>
          <w:szCs w:val="32"/>
        </w:rPr>
        <w:t>區</w:t>
      </w:r>
      <w:r w:rsidR="00C50769" w:rsidRPr="00B17041">
        <w:rPr>
          <w:rFonts w:eastAsia="標楷體" w:hint="eastAsia"/>
          <w:spacing w:val="20"/>
          <w:sz w:val="32"/>
          <w:szCs w:val="32"/>
        </w:rPr>
        <w:t>)</w:t>
      </w:r>
      <w:r w:rsidR="00C50769" w:rsidRPr="00B17041">
        <w:rPr>
          <w:rFonts w:eastAsia="標楷體" w:hint="eastAsia"/>
          <w:spacing w:val="20"/>
          <w:sz w:val="32"/>
          <w:szCs w:val="32"/>
        </w:rPr>
        <w:t>地上</w:t>
      </w:r>
      <w:r w:rsidR="00711D2F">
        <w:rPr>
          <w:rFonts w:eastAsia="標楷體" w:hint="eastAsia"/>
          <w:spacing w:val="20"/>
          <w:sz w:val="32"/>
          <w:szCs w:val="32"/>
        </w:rPr>
        <w:t>25</w:t>
      </w:r>
      <w:r w:rsidR="00C50769" w:rsidRPr="00B17041">
        <w:rPr>
          <w:rFonts w:eastAsia="標楷體" w:hint="eastAsia"/>
          <w:spacing w:val="20"/>
          <w:sz w:val="32"/>
          <w:szCs w:val="32"/>
        </w:rPr>
        <w:t>層</w:t>
      </w:r>
      <w:r w:rsidR="00711D2F">
        <w:rPr>
          <w:rFonts w:eastAsia="標楷體" w:hint="eastAsia"/>
          <w:spacing w:val="20"/>
          <w:sz w:val="32"/>
          <w:szCs w:val="32"/>
        </w:rPr>
        <w:t>地下</w:t>
      </w:r>
      <w:r w:rsidR="00711D2F">
        <w:rPr>
          <w:rFonts w:eastAsia="標楷體" w:hint="eastAsia"/>
          <w:spacing w:val="20"/>
          <w:sz w:val="32"/>
          <w:szCs w:val="32"/>
        </w:rPr>
        <w:t>4</w:t>
      </w:r>
      <w:r w:rsidR="00711D2F">
        <w:rPr>
          <w:rFonts w:eastAsia="標楷體" w:hint="eastAsia"/>
          <w:spacing w:val="20"/>
          <w:sz w:val="32"/>
          <w:szCs w:val="32"/>
        </w:rPr>
        <w:t>層集合住宅</w:t>
      </w:r>
      <w:r w:rsidR="00C50769" w:rsidRPr="00BC03D5">
        <w:rPr>
          <w:rFonts w:eastAsia="標楷體" w:hint="eastAsia"/>
          <w:spacing w:val="20"/>
          <w:sz w:val="32"/>
          <w:szCs w:val="32"/>
        </w:rPr>
        <w:t>新建工程案</w:t>
      </w:r>
      <w:r w:rsidR="00711D2F">
        <w:rPr>
          <w:rFonts w:eastAsia="標楷體" w:hint="eastAsia"/>
          <w:spacing w:val="20"/>
          <w:sz w:val="32"/>
          <w:szCs w:val="32"/>
        </w:rPr>
        <w:t>(</w:t>
      </w:r>
      <w:r w:rsidR="00711D2F">
        <w:rPr>
          <w:rFonts w:eastAsia="標楷體" w:hint="eastAsia"/>
          <w:spacing w:val="20"/>
          <w:sz w:val="32"/>
          <w:szCs w:val="32"/>
        </w:rPr>
        <w:t>第二次變更設計</w:t>
      </w:r>
      <w:r w:rsidR="00711D2F">
        <w:rPr>
          <w:rFonts w:eastAsia="標楷體" w:hint="eastAsia"/>
          <w:spacing w:val="20"/>
          <w:sz w:val="32"/>
          <w:szCs w:val="32"/>
        </w:rPr>
        <w:t>)</w:t>
      </w:r>
      <w:r w:rsidR="00C50769" w:rsidRPr="00BC03D5">
        <w:rPr>
          <w:rFonts w:eastAsia="標楷體" w:hint="eastAsia"/>
          <w:spacing w:val="20"/>
          <w:sz w:val="32"/>
          <w:szCs w:val="32"/>
        </w:rPr>
        <w:t>，提請</w:t>
      </w:r>
      <w:r w:rsidR="00C50769" w:rsidRPr="00BC03D5">
        <w:rPr>
          <w:rFonts w:eastAsia="標楷體" w:hint="eastAsia"/>
          <w:spacing w:val="20"/>
          <w:sz w:val="32"/>
          <w:szCs w:val="32"/>
        </w:rPr>
        <w:t xml:space="preserve"> </w:t>
      </w:r>
      <w:r w:rsidR="00C50769" w:rsidRPr="00BC03D5">
        <w:rPr>
          <w:rFonts w:eastAsia="標楷體" w:hint="eastAsia"/>
          <w:spacing w:val="20"/>
          <w:sz w:val="32"/>
          <w:szCs w:val="32"/>
        </w:rPr>
        <w:t>討論</w:t>
      </w:r>
      <w:r w:rsidR="00DD0A1A" w:rsidRPr="00217B57">
        <w:rPr>
          <w:rFonts w:eastAsia="標楷體" w:hint="eastAsia"/>
          <w:spacing w:val="20"/>
          <w:sz w:val="32"/>
          <w:szCs w:val="24"/>
        </w:rPr>
        <w:t>。</w:t>
      </w:r>
    </w:p>
    <w:p w:rsidR="00D6597B" w:rsidRPr="00217B57" w:rsidRDefault="00667AA4" w:rsidP="001460CD">
      <w:pPr>
        <w:pStyle w:val="3"/>
        <w:numPr>
          <w:ilvl w:val="0"/>
          <w:numId w:val="27"/>
        </w:numPr>
        <w:spacing w:beforeLines="50" w:before="180" w:line="50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主</w:t>
      </w:r>
      <w:r w:rsidR="00D6597B" w:rsidRPr="00217B57">
        <w:rPr>
          <w:rFonts w:ascii="Times New Roman" w:hAnsi="Times New Roman" w:hint="eastAsia"/>
          <w:sz w:val="32"/>
          <w:szCs w:val="32"/>
        </w:rPr>
        <w:t>席指示事項及決議</w:t>
      </w:r>
    </w:p>
    <w:p w:rsidR="003254FE" w:rsidRPr="002931CC" w:rsidRDefault="00D6597B" w:rsidP="002931CC">
      <w:pPr>
        <w:pStyle w:val="3"/>
        <w:numPr>
          <w:ilvl w:val="0"/>
          <w:numId w:val="27"/>
        </w:numPr>
        <w:spacing w:line="500" w:lineRule="exact"/>
        <w:ind w:left="1280" w:hanging="1280"/>
        <w:rPr>
          <w:rFonts w:ascii="Times New Roman" w:hAnsi="Times New Roman"/>
          <w:sz w:val="32"/>
          <w:szCs w:val="32"/>
        </w:rPr>
      </w:pPr>
      <w:r w:rsidRPr="007A65E0">
        <w:rPr>
          <w:rFonts w:ascii="Times New Roman" w:hAnsi="Times New Roman" w:hint="eastAsia"/>
          <w:sz w:val="32"/>
          <w:szCs w:val="32"/>
        </w:rPr>
        <w:t>臨時動議</w:t>
      </w:r>
    </w:p>
    <w:p w:rsidR="001C6324" w:rsidRPr="002931CC" w:rsidRDefault="00D6597B" w:rsidP="002931CC">
      <w:pPr>
        <w:pStyle w:val="3"/>
        <w:numPr>
          <w:ilvl w:val="0"/>
          <w:numId w:val="27"/>
        </w:numPr>
        <w:spacing w:line="500" w:lineRule="exact"/>
        <w:ind w:left="1280" w:hanging="1280"/>
        <w:rPr>
          <w:rFonts w:ascii="Times New Roman" w:hAnsi="Times New Roman"/>
          <w:sz w:val="32"/>
          <w:szCs w:val="32"/>
        </w:rPr>
      </w:pPr>
      <w:r w:rsidRPr="00415B3C">
        <w:rPr>
          <w:rFonts w:ascii="Times New Roman" w:hAnsi="Times New Roman" w:hint="eastAsia"/>
          <w:sz w:val="32"/>
          <w:szCs w:val="32"/>
        </w:rPr>
        <w:t>散會</w:t>
      </w:r>
    </w:p>
    <w:sectPr w:rsidR="001C6324" w:rsidRPr="002931CC" w:rsidSect="009E67B2">
      <w:footerReference w:type="even" r:id="rId9"/>
      <w:footerReference w:type="default" r:id="rId10"/>
      <w:pgSz w:w="11907" w:h="16840" w:code="9"/>
      <w:pgMar w:top="720" w:right="1134" w:bottom="720" w:left="1276" w:header="851" w:footer="992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409" w:rsidRDefault="009A7409" w:rsidP="005833BF">
      <w:pPr>
        <w:spacing w:before="120"/>
        <w:ind w:left="960" w:hanging="960"/>
      </w:pPr>
      <w:r>
        <w:separator/>
      </w:r>
    </w:p>
  </w:endnote>
  <w:endnote w:type="continuationSeparator" w:id="0">
    <w:p w:rsidR="009A7409" w:rsidRDefault="009A7409" w:rsidP="005833BF">
      <w:pPr>
        <w:spacing w:before="120"/>
        <w:ind w:left="960" w:hanging="9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18" w:rsidRDefault="00B81307" w:rsidP="005833BF">
    <w:pPr>
      <w:pStyle w:val="a3"/>
      <w:framePr w:wrap="around" w:vAnchor="text" w:hAnchor="margin" w:xAlign="center" w:y="1"/>
      <w:spacing w:before="120"/>
      <w:ind w:left="800" w:hanging="800"/>
      <w:rPr>
        <w:rStyle w:val="a5"/>
      </w:rPr>
    </w:pPr>
    <w:r>
      <w:rPr>
        <w:rStyle w:val="a5"/>
      </w:rPr>
      <w:fldChar w:fldCharType="begin"/>
    </w:r>
    <w:r w:rsidR="00BF0B1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0B18" w:rsidRDefault="00BF0B18" w:rsidP="005833BF">
    <w:pPr>
      <w:pStyle w:val="a3"/>
      <w:spacing w:before="120"/>
      <w:ind w:left="800" w:hanging="8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B18" w:rsidRDefault="00BF0B18" w:rsidP="005833BF">
    <w:pPr>
      <w:pStyle w:val="a3"/>
      <w:spacing w:before="120"/>
      <w:ind w:left="800" w:hanging="800"/>
      <w:jc w:val="center"/>
    </w:pPr>
    <w:r w:rsidRPr="00AA3FC5">
      <w:rPr>
        <w:rStyle w:val="a5"/>
        <w:rFonts w:ascii="標楷體" w:eastAsia="標楷體" w:hAnsi="標楷體" w:hint="eastAsia"/>
      </w:rPr>
      <w:t>第</w:t>
    </w:r>
    <w:r w:rsidR="00B81307" w:rsidRPr="00AA3FC5">
      <w:rPr>
        <w:rStyle w:val="a5"/>
        <w:rFonts w:ascii="標楷體" w:eastAsia="標楷體" w:hAnsi="標楷體"/>
      </w:rPr>
      <w:fldChar w:fldCharType="begin"/>
    </w:r>
    <w:r w:rsidRPr="00AA3FC5">
      <w:rPr>
        <w:rStyle w:val="a5"/>
        <w:rFonts w:ascii="標楷體" w:eastAsia="標楷體" w:hAnsi="標楷體"/>
      </w:rPr>
      <w:instrText xml:space="preserve"> PAGE   \* MERGEFORMAT </w:instrText>
    </w:r>
    <w:r w:rsidR="00B81307" w:rsidRPr="00AA3FC5">
      <w:rPr>
        <w:rStyle w:val="a5"/>
        <w:rFonts w:ascii="標楷體" w:eastAsia="標楷體" w:hAnsi="標楷體"/>
      </w:rPr>
      <w:fldChar w:fldCharType="separate"/>
    </w:r>
    <w:r w:rsidR="00711D2F" w:rsidRPr="00711D2F">
      <w:rPr>
        <w:rStyle w:val="a5"/>
        <w:rFonts w:ascii="標楷體" w:eastAsia="標楷體" w:hAnsi="標楷體" w:hint="eastAsia"/>
        <w:noProof/>
        <w:lang w:val="zh-TW"/>
      </w:rPr>
      <w:t>一</w:t>
    </w:r>
    <w:r w:rsidR="00B81307" w:rsidRPr="00AA3FC5">
      <w:rPr>
        <w:rStyle w:val="a5"/>
        <w:rFonts w:ascii="標楷體" w:eastAsia="標楷體" w:hAnsi="標楷體"/>
      </w:rPr>
      <w:fldChar w:fldCharType="end"/>
    </w:r>
    <w:r w:rsidRPr="00AA3FC5">
      <w:rPr>
        <w:rStyle w:val="a5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409" w:rsidRDefault="009A7409" w:rsidP="005833BF">
      <w:pPr>
        <w:spacing w:before="120"/>
        <w:ind w:left="960" w:hanging="960"/>
      </w:pPr>
      <w:r>
        <w:separator/>
      </w:r>
    </w:p>
  </w:footnote>
  <w:footnote w:type="continuationSeparator" w:id="0">
    <w:p w:rsidR="009A7409" w:rsidRDefault="009A7409" w:rsidP="005833BF">
      <w:pPr>
        <w:spacing w:before="120"/>
        <w:ind w:left="960" w:hanging="9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C163F"/>
    <w:multiLevelType w:val="hybridMultilevel"/>
    <w:tmpl w:val="5E72A8C2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064E7DC9"/>
    <w:multiLevelType w:val="hybridMultilevel"/>
    <w:tmpl w:val="61243B34"/>
    <w:lvl w:ilvl="0" w:tplc="84CACE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110E738A"/>
    <w:multiLevelType w:val="hybridMultilevel"/>
    <w:tmpl w:val="906E494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12F27EC9"/>
    <w:multiLevelType w:val="hybridMultilevel"/>
    <w:tmpl w:val="866E9DFA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1905AC2"/>
    <w:multiLevelType w:val="hybridMultilevel"/>
    <w:tmpl w:val="06B23F2A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26AE2C59"/>
    <w:multiLevelType w:val="hybridMultilevel"/>
    <w:tmpl w:val="F9D61D74"/>
    <w:lvl w:ilvl="0" w:tplc="15720C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30AD0C6A"/>
    <w:multiLevelType w:val="hybridMultilevel"/>
    <w:tmpl w:val="519E7FD4"/>
    <w:lvl w:ilvl="0" w:tplc="2BBA093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3C55433C"/>
    <w:multiLevelType w:val="hybridMultilevel"/>
    <w:tmpl w:val="3B8CF022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3F973F8F"/>
    <w:multiLevelType w:val="hybridMultilevel"/>
    <w:tmpl w:val="7E447EFE"/>
    <w:lvl w:ilvl="0" w:tplc="65D4E1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4CFF076E"/>
    <w:multiLevelType w:val="hybridMultilevel"/>
    <w:tmpl w:val="5038EFD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>
    <w:nsid w:val="4D503BB1"/>
    <w:multiLevelType w:val="hybridMultilevel"/>
    <w:tmpl w:val="453A3676"/>
    <w:lvl w:ilvl="0" w:tplc="E3F48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>
    <w:nsid w:val="4E0144ED"/>
    <w:multiLevelType w:val="hybridMultilevel"/>
    <w:tmpl w:val="F37ED626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>
    <w:nsid w:val="52EE3A54"/>
    <w:multiLevelType w:val="hybridMultilevel"/>
    <w:tmpl w:val="B450F42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6A1319B"/>
    <w:multiLevelType w:val="hybridMultilevel"/>
    <w:tmpl w:val="A380CDA2"/>
    <w:lvl w:ilvl="0" w:tplc="D95A12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>
    <w:nsid w:val="5AAF26B5"/>
    <w:multiLevelType w:val="hybridMultilevel"/>
    <w:tmpl w:val="C0A28B02"/>
    <w:lvl w:ilvl="0" w:tplc="058E9CC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FB9193F"/>
    <w:multiLevelType w:val="hybridMultilevel"/>
    <w:tmpl w:val="6FFEF65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>
    <w:nsid w:val="64171AF9"/>
    <w:multiLevelType w:val="hybridMultilevel"/>
    <w:tmpl w:val="920E85D0"/>
    <w:lvl w:ilvl="0" w:tplc="922C1E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50829CB"/>
    <w:multiLevelType w:val="hybridMultilevel"/>
    <w:tmpl w:val="6994F09A"/>
    <w:lvl w:ilvl="0" w:tplc="E70071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59852F3"/>
    <w:multiLevelType w:val="hybridMultilevel"/>
    <w:tmpl w:val="0E2CF1C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>
    <w:nsid w:val="698149BD"/>
    <w:multiLevelType w:val="hybridMultilevel"/>
    <w:tmpl w:val="1CC6630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>
    <w:nsid w:val="6C3737F0"/>
    <w:multiLevelType w:val="hybridMultilevel"/>
    <w:tmpl w:val="2572E17C"/>
    <w:lvl w:ilvl="0" w:tplc="2488FF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>
    <w:nsid w:val="6FCB10AC"/>
    <w:multiLevelType w:val="hybridMultilevel"/>
    <w:tmpl w:val="893896E2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>
    <w:nsid w:val="6FE72E15"/>
    <w:multiLevelType w:val="hybridMultilevel"/>
    <w:tmpl w:val="BB3C6E76"/>
    <w:lvl w:ilvl="0" w:tplc="5F1087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>
    <w:nsid w:val="72DF35C8"/>
    <w:multiLevelType w:val="hybridMultilevel"/>
    <w:tmpl w:val="0A7C92C4"/>
    <w:lvl w:ilvl="0" w:tplc="DAC0921C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>
    <w:nsid w:val="73CC264B"/>
    <w:multiLevelType w:val="hybridMultilevel"/>
    <w:tmpl w:val="A24224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>
    <w:nsid w:val="76142558"/>
    <w:multiLevelType w:val="hybridMultilevel"/>
    <w:tmpl w:val="E11E0214"/>
    <w:lvl w:ilvl="0" w:tplc="4D10BC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7">
    <w:nsid w:val="77E726E9"/>
    <w:multiLevelType w:val="hybridMultilevel"/>
    <w:tmpl w:val="F89E74C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>
    <w:nsid w:val="79224EB9"/>
    <w:multiLevelType w:val="hybridMultilevel"/>
    <w:tmpl w:val="E728AA8E"/>
    <w:lvl w:ilvl="0" w:tplc="B6BE134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22"/>
  </w:num>
  <w:num w:numId="2">
    <w:abstractNumId w:val="13"/>
  </w:num>
  <w:num w:numId="3">
    <w:abstractNumId w:val="27"/>
  </w:num>
  <w:num w:numId="4">
    <w:abstractNumId w:val="2"/>
  </w:num>
  <w:num w:numId="5">
    <w:abstractNumId w:val="12"/>
  </w:num>
  <w:num w:numId="6">
    <w:abstractNumId w:val="1"/>
  </w:num>
  <w:num w:numId="7">
    <w:abstractNumId w:val="11"/>
  </w:num>
  <w:num w:numId="8">
    <w:abstractNumId w:val="3"/>
  </w:num>
  <w:num w:numId="9">
    <w:abstractNumId w:val="17"/>
  </w:num>
  <w:num w:numId="10">
    <w:abstractNumId w:val="20"/>
  </w:num>
  <w:num w:numId="11">
    <w:abstractNumId w:val="9"/>
  </w:num>
  <w:num w:numId="12">
    <w:abstractNumId w:val="28"/>
  </w:num>
  <w:num w:numId="13">
    <w:abstractNumId w:val="0"/>
  </w:num>
  <w:num w:numId="14">
    <w:abstractNumId w:val="15"/>
  </w:num>
  <w:num w:numId="15">
    <w:abstractNumId w:val="16"/>
  </w:num>
  <w:num w:numId="16">
    <w:abstractNumId w:val="14"/>
  </w:num>
  <w:num w:numId="17">
    <w:abstractNumId w:val="23"/>
  </w:num>
  <w:num w:numId="18">
    <w:abstractNumId w:val="18"/>
  </w:num>
  <w:num w:numId="19">
    <w:abstractNumId w:val="10"/>
  </w:num>
  <w:num w:numId="20">
    <w:abstractNumId w:val="26"/>
  </w:num>
  <w:num w:numId="21">
    <w:abstractNumId w:val="5"/>
  </w:num>
  <w:num w:numId="22">
    <w:abstractNumId w:val="6"/>
  </w:num>
  <w:num w:numId="23">
    <w:abstractNumId w:val="19"/>
  </w:num>
  <w:num w:numId="24">
    <w:abstractNumId w:val="21"/>
  </w:num>
  <w:num w:numId="25">
    <w:abstractNumId w:val="25"/>
  </w:num>
  <w:num w:numId="26">
    <w:abstractNumId w:val="24"/>
  </w:num>
  <w:num w:numId="27">
    <w:abstractNumId w:val="7"/>
  </w:num>
  <w:num w:numId="28">
    <w:abstractNumId w:val="4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attachedTemplate r:id="rId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900"/>
    <w:rsid w:val="00000C25"/>
    <w:rsid w:val="000024F2"/>
    <w:rsid w:val="00002A77"/>
    <w:rsid w:val="00006BC5"/>
    <w:rsid w:val="00007F8E"/>
    <w:rsid w:val="00012C4F"/>
    <w:rsid w:val="000155BA"/>
    <w:rsid w:val="00017CEE"/>
    <w:rsid w:val="0002128F"/>
    <w:rsid w:val="00021CA3"/>
    <w:rsid w:val="00030DB4"/>
    <w:rsid w:val="0003207D"/>
    <w:rsid w:val="000328A8"/>
    <w:rsid w:val="0003688A"/>
    <w:rsid w:val="0003721D"/>
    <w:rsid w:val="000407DA"/>
    <w:rsid w:val="00044C95"/>
    <w:rsid w:val="00045440"/>
    <w:rsid w:val="00045808"/>
    <w:rsid w:val="0005689A"/>
    <w:rsid w:val="000570C5"/>
    <w:rsid w:val="00057C19"/>
    <w:rsid w:val="00057DD1"/>
    <w:rsid w:val="00064FAE"/>
    <w:rsid w:val="00066403"/>
    <w:rsid w:val="00071008"/>
    <w:rsid w:val="000739CF"/>
    <w:rsid w:val="000745D5"/>
    <w:rsid w:val="00076181"/>
    <w:rsid w:val="00080329"/>
    <w:rsid w:val="00081E33"/>
    <w:rsid w:val="00085A1A"/>
    <w:rsid w:val="000863AF"/>
    <w:rsid w:val="000865AD"/>
    <w:rsid w:val="00087BF9"/>
    <w:rsid w:val="00090B07"/>
    <w:rsid w:val="00094945"/>
    <w:rsid w:val="00094BCA"/>
    <w:rsid w:val="000951EA"/>
    <w:rsid w:val="0009677B"/>
    <w:rsid w:val="0009732A"/>
    <w:rsid w:val="000A0333"/>
    <w:rsid w:val="000A28CE"/>
    <w:rsid w:val="000A61AB"/>
    <w:rsid w:val="000A7EDB"/>
    <w:rsid w:val="000B3BE3"/>
    <w:rsid w:val="000B4EFD"/>
    <w:rsid w:val="000B5544"/>
    <w:rsid w:val="000B7A36"/>
    <w:rsid w:val="000C125D"/>
    <w:rsid w:val="000C147C"/>
    <w:rsid w:val="000C2B43"/>
    <w:rsid w:val="000C5DB2"/>
    <w:rsid w:val="000D73E2"/>
    <w:rsid w:val="000D78A8"/>
    <w:rsid w:val="000E0768"/>
    <w:rsid w:val="000E40BA"/>
    <w:rsid w:val="000E478C"/>
    <w:rsid w:val="000E597B"/>
    <w:rsid w:val="000E6C2E"/>
    <w:rsid w:val="000F048D"/>
    <w:rsid w:val="000F34A3"/>
    <w:rsid w:val="000F3DE4"/>
    <w:rsid w:val="000F3F2F"/>
    <w:rsid w:val="0010310E"/>
    <w:rsid w:val="00105D06"/>
    <w:rsid w:val="001102A0"/>
    <w:rsid w:val="001119B9"/>
    <w:rsid w:val="00113CDB"/>
    <w:rsid w:val="00113F11"/>
    <w:rsid w:val="001173B1"/>
    <w:rsid w:val="0012036A"/>
    <w:rsid w:val="001238F1"/>
    <w:rsid w:val="001258DE"/>
    <w:rsid w:val="00126017"/>
    <w:rsid w:val="001311B5"/>
    <w:rsid w:val="00131647"/>
    <w:rsid w:val="00141C5C"/>
    <w:rsid w:val="0014231D"/>
    <w:rsid w:val="0014388F"/>
    <w:rsid w:val="00144AD0"/>
    <w:rsid w:val="001451B7"/>
    <w:rsid w:val="00145727"/>
    <w:rsid w:val="001460CD"/>
    <w:rsid w:val="00150C9C"/>
    <w:rsid w:val="00151338"/>
    <w:rsid w:val="001513D4"/>
    <w:rsid w:val="00151ED7"/>
    <w:rsid w:val="00152F3C"/>
    <w:rsid w:val="0015335E"/>
    <w:rsid w:val="00153DE1"/>
    <w:rsid w:val="0016112F"/>
    <w:rsid w:val="0016400F"/>
    <w:rsid w:val="00166A2D"/>
    <w:rsid w:val="0017013B"/>
    <w:rsid w:val="00171058"/>
    <w:rsid w:val="00172030"/>
    <w:rsid w:val="00175890"/>
    <w:rsid w:val="00176626"/>
    <w:rsid w:val="001810D6"/>
    <w:rsid w:val="001813D6"/>
    <w:rsid w:val="00181D4D"/>
    <w:rsid w:val="00184659"/>
    <w:rsid w:val="00187377"/>
    <w:rsid w:val="00192200"/>
    <w:rsid w:val="00194F47"/>
    <w:rsid w:val="00196DE7"/>
    <w:rsid w:val="001A16CF"/>
    <w:rsid w:val="001B1462"/>
    <w:rsid w:val="001B15D0"/>
    <w:rsid w:val="001B59C9"/>
    <w:rsid w:val="001B5FFD"/>
    <w:rsid w:val="001B7B8F"/>
    <w:rsid w:val="001C17D2"/>
    <w:rsid w:val="001C45E3"/>
    <w:rsid w:val="001C6324"/>
    <w:rsid w:val="001D18C0"/>
    <w:rsid w:val="001D3304"/>
    <w:rsid w:val="001D456A"/>
    <w:rsid w:val="001D479D"/>
    <w:rsid w:val="001D6871"/>
    <w:rsid w:val="001E16AD"/>
    <w:rsid w:val="001E1DE2"/>
    <w:rsid w:val="001F0491"/>
    <w:rsid w:val="001F17AE"/>
    <w:rsid w:val="001F27EA"/>
    <w:rsid w:val="001F4161"/>
    <w:rsid w:val="001F737D"/>
    <w:rsid w:val="002007E7"/>
    <w:rsid w:val="0020172E"/>
    <w:rsid w:val="00207AC4"/>
    <w:rsid w:val="00211B30"/>
    <w:rsid w:val="00213FC9"/>
    <w:rsid w:val="0021702C"/>
    <w:rsid w:val="00217B57"/>
    <w:rsid w:val="00222C0C"/>
    <w:rsid w:val="0022532D"/>
    <w:rsid w:val="002269EE"/>
    <w:rsid w:val="00231537"/>
    <w:rsid w:val="002329AC"/>
    <w:rsid w:val="0023596C"/>
    <w:rsid w:val="002404D7"/>
    <w:rsid w:val="00242F23"/>
    <w:rsid w:val="00243B85"/>
    <w:rsid w:val="002460E9"/>
    <w:rsid w:val="00247A95"/>
    <w:rsid w:val="0025540F"/>
    <w:rsid w:val="00255FE0"/>
    <w:rsid w:val="00256535"/>
    <w:rsid w:val="00260B4C"/>
    <w:rsid w:val="002643D1"/>
    <w:rsid w:val="002737B3"/>
    <w:rsid w:val="00273B61"/>
    <w:rsid w:val="00282EAD"/>
    <w:rsid w:val="00284132"/>
    <w:rsid w:val="0028483D"/>
    <w:rsid w:val="00286D1A"/>
    <w:rsid w:val="00291A28"/>
    <w:rsid w:val="002931CC"/>
    <w:rsid w:val="002A0ECB"/>
    <w:rsid w:val="002A10B3"/>
    <w:rsid w:val="002C0338"/>
    <w:rsid w:val="002C07CF"/>
    <w:rsid w:val="002C6AFD"/>
    <w:rsid w:val="002C6B3D"/>
    <w:rsid w:val="002C6C7D"/>
    <w:rsid w:val="002D0899"/>
    <w:rsid w:val="002D11E3"/>
    <w:rsid w:val="002D58A0"/>
    <w:rsid w:val="002D6AAB"/>
    <w:rsid w:val="002D790F"/>
    <w:rsid w:val="002E065C"/>
    <w:rsid w:val="002E0D7D"/>
    <w:rsid w:val="002E19C0"/>
    <w:rsid w:val="002E44CE"/>
    <w:rsid w:val="002F37B3"/>
    <w:rsid w:val="002F674C"/>
    <w:rsid w:val="0030112A"/>
    <w:rsid w:val="003054C6"/>
    <w:rsid w:val="003055AB"/>
    <w:rsid w:val="0031362C"/>
    <w:rsid w:val="003153DB"/>
    <w:rsid w:val="003213F6"/>
    <w:rsid w:val="0032153D"/>
    <w:rsid w:val="00324BC3"/>
    <w:rsid w:val="003254FE"/>
    <w:rsid w:val="00325FB3"/>
    <w:rsid w:val="00326771"/>
    <w:rsid w:val="00330630"/>
    <w:rsid w:val="00330C3E"/>
    <w:rsid w:val="00332A00"/>
    <w:rsid w:val="00332DD2"/>
    <w:rsid w:val="00346118"/>
    <w:rsid w:val="00346578"/>
    <w:rsid w:val="0034666B"/>
    <w:rsid w:val="00352772"/>
    <w:rsid w:val="00354144"/>
    <w:rsid w:val="003549B2"/>
    <w:rsid w:val="0035503D"/>
    <w:rsid w:val="00360F14"/>
    <w:rsid w:val="003643F5"/>
    <w:rsid w:val="00366129"/>
    <w:rsid w:val="00366183"/>
    <w:rsid w:val="00367695"/>
    <w:rsid w:val="003704F5"/>
    <w:rsid w:val="00372E80"/>
    <w:rsid w:val="00376BE6"/>
    <w:rsid w:val="003809A3"/>
    <w:rsid w:val="00381A54"/>
    <w:rsid w:val="003821C1"/>
    <w:rsid w:val="00382BF6"/>
    <w:rsid w:val="00383834"/>
    <w:rsid w:val="00385D64"/>
    <w:rsid w:val="00393B1F"/>
    <w:rsid w:val="00394FCE"/>
    <w:rsid w:val="00397A3A"/>
    <w:rsid w:val="003A27AE"/>
    <w:rsid w:val="003A2EC1"/>
    <w:rsid w:val="003A78B0"/>
    <w:rsid w:val="003B7F74"/>
    <w:rsid w:val="003C28B3"/>
    <w:rsid w:val="003C4FD9"/>
    <w:rsid w:val="003C645D"/>
    <w:rsid w:val="003C7C5B"/>
    <w:rsid w:val="003D292F"/>
    <w:rsid w:val="003D5D6B"/>
    <w:rsid w:val="003D6C80"/>
    <w:rsid w:val="003E0EC6"/>
    <w:rsid w:val="003E1E7D"/>
    <w:rsid w:val="003E38C6"/>
    <w:rsid w:val="003F15DD"/>
    <w:rsid w:val="003F1B6D"/>
    <w:rsid w:val="003F2359"/>
    <w:rsid w:val="003F2532"/>
    <w:rsid w:val="003F7F92"/>
    <w:rsid w:val="00411996"/>
    <w:rsid w:val="004134E5"/>
    <w:rsid w:val="00415B3C"/>
    <w:rsid w:val="00420379"/>
    <w:rsid w:val="0043040E"/>
    <w:rsid w:val="0043256E"/>
    <w:rsid w:val="0043286D"/>
    <w:rsid w:val="00433AD8"/>
    <w:rsid w:val="0044179B"/>
    <w:rsid w:val="00444502"/>
    <w:rsid w:val="004475BE"/>
    <w:rsid w:val="00451AE5"/>
    <w:rsid w:val="00455113"/>
    <w:rsid w:val="004553E6"/>
    <w:rsid w:val="00455497"/>
    <w:rsid w:val="00456A9E"/>
    <w:rsid w:val="00460880"/>
    <w:rsid w:val="00462D1C"/>
    <w:rsid w:val="00464F60"/>
    <w:rsid w:val="004652AD"/>
    <w:rsid w:val="00465831"/>
    <w:rsid w:val="004665DE"/>
    <w:rsid w:val="0046733C"/>
    <w:rsid w:val="00473128"/>
    <w:rsid w:val="00473324"/>
    <w:rsid w:val="0047765A"/>
    <w:rsid w:val="00481031"/>
    <w:rsid w:val="004814AD"/>
    <w:rsid w:val="00486477"/>
    <w:rsid w:val="00486FD6"/>
    <w:rsid w:val="00491AA9"/>
    <w:rsid w:val="00492A30"/>
    <w:rsid w:val="004938F2"/>
    <w:rsid w:val="00497039"/>
    <w:rsid w:val="004A3042"/>
    <w:rsid w:val="004A404C"/>
    <w:rsid w:val="004A46DF"/>
    <w:rsid w:val="004A4A19"/>
    <w:rsid w:val="004B39A6"/>
    <w:rsid w:val="004B3AED"/>
    <w:rsid w:val="004C261A"/>
    <w:rsid w:val="004C328D"/>
    <w:rsid w:val="004C54BA"/>
    <w:rsid w:val="004C5DBA"/>
    <w:rsid w:val="004D25CC"/>
    <w:rsid w:val="004D4EB8"/>
    <w:rsid w:val="004D737C"/>
    <w:rsid w:val="004E1286"/>
    <w:rsid w:val="004E1B36"/>
    <w:rsid w:val="004E25E1"/>
    <w:rsid w:val="004F0FA3"/>
    <w:rsid w:val="004F3024"/>
    <w:rsid w:val="004F51AC"/>
    <w:rsid w:val="004F6F51"/>
    <w:rsid w:val="004F7D5B"/>
    <w:rsid w:val="005035E8"/>
    <w:rsid w:val="0050510B"/>
    <w:rsid w:val="00511066"/>
    <w:rsid w:val="005129CB"/>
    <w:rsid w:val="0052459B"/>
    <w:rsid w:val="0053225C"/>
    <w:rsid w:val="00532EB8"/>
    <w:rsid w:val="00536309"/>
    <w:rsid w:val="00536331"/>
    <w:rsid w:val="005403DC"/>
    <w:rsid w:val="00541246"/>
    <w:rsid w:val="0054199F"/>
    <w:rsid w:val="00545A37"/>
    <w:rsid w:val="00552ECE"/>
    <w:rsid w:val="00553814"/>
    <w:rsid w:val="00555D96"/>
    <w:rsid w:val="00556688"/>
    <w:rsid w:val="00561A3F"/>
    <w:rsid w:val="005625BE"/>
    <w:rsid w:val="005669BF"/>
    <w:rsid w:val="00566A3D"/>
    <w:rsid w:val="00575206"/>
    <w:rsid w:val="00581446"/>
    <w:rsid w:val="00582CBA"/>
    <w:rsid w:val="005833BF"/>
    <w:rsid w:val="00583473"/>
    <w:rsid w:val="005851BD"/>
    <w:rsid w:val="00590646"/>
    <w:rsid w:val="005942C2"/>
    <w:rsid w:val="00595CEF"/>
    <w:rsid w:val="005A03FF"/>
    <w:rsid w:val="005A101B"/>
    <w:rsid w:val="005A37A4"/>
    <w:rsid w:val="005A49B8"/>
    <w:rsid w:val="005A7B64"/>
    <w:rsid w:val="005B05C1"/>
    <w:rsid w:val="005B427D"/>
    <w:rsid w:val="005B5835"/>
    <w:rsid w:val="005B6598"/>
    <w:rsid w:val="005C2599"/>
    <w:rsid w:val="005C3B1C"/>
    <w:rsid w:val="005C4FB3"/>
    <w:rsid w:val="005C58B6"/>
    <w:rsid w:val="005D19AF"/>
    <w:rsid w:val="005D75F2"/>
    <w:rsid w:val="005E4323"/>
    <w:rsid w:val="005E466F"/>
    <w:rsid w:val="005E5D5D"/>
    <w:rsid w:val="005E70D2"/>
    <w:rsid w:val="005E7B69"/>
    <w:rsid w:val="005F0A17"/>
    <w:rsid w:val="005F34F2"/>
    <w:rsid w:val="005F45D1"/>
    <w:rsid w:val="0060077F"/>
    <w:rsid w:val="00601F47"/>
    <w:rsid w:val="006031CA"/>
    <w:rsid w:val="0060515D"/>
    <w:rsid w:val="00616F73"/>
    <w:rsid w:val="006259D8"/>
    <w:rsid w:val="00626C12"/>
    <w:rsid w:val="00626E79"/>
    <w:rsid w:val="006330FD"/>
    <w:rsid w:val="00634773"/>
    <w:rsid w:val="006353A1"/>
    <w:rsid w:val="00635B70"/>
    <w:rsid w:val="0063638E"/>
    <w:rsid w:val="006434A1"/>
    <w:rsid w:val="00644CCA"/>
    <w:rsid w:val="00646000"/>
    <w:rsid w:val="006523F9"/>
    <w:rsid w:val="00653B8F"/>
    <w:rsid w:val="006542EF"/>
    <w:rsid w:val="0066213B"/>
    <w:rsid w:val="00662144"/>
    <w:rsid w:val="00665DF8"/>
    <w:rsid w:val="00667AA4"/>
    <w:rsid w:val="00673688"/>
    <w:rsid w:val="006763C6"/>
    <w:rsid w:val="00676AF1"/>
    <w:rsid w:val="0067772E"/>
    <w:rsid w:val="00677744"/>
    <w:rsid w:val="0067796E"/>
    <w:rsid w:val="006779A8"/>
    <w:rsid w:val="00682983"/>
    <w:rsid w:val="00684484"/>
    <w:rsid w:val="00684D5A"/>
    <w:rsid w:val="006912E5"/>
    <w:rsid w:val="006924F8"/>
    <w:rsid w:val="00693BE5"/>
    <w:rsid w:val="006A258A"/>
    <w:rsid w:val="006A3A5E"/>
    <w:rsid w:val="006A4F5D"/>
    <w:rsid w:val="006A503A"/>
    <w:rsid w:val="006A616C"/>
    <w:rsid w:val="006B5A08"/>
    <w:rsid w:val="006B70CB"/>
    <w:rsid w:val="006C2F76"/>
    <w:rsid w:val="006C3143"/>
    <w:rsid w:val="006C6640"/>
    <w:rsid w:val="006D498F"/>
    <w:rsid w:val="006D6E3B"/>
    <w:rsid w:val="006E0AE2"/>
    <w:rsid w:val="006E6101"/>
    <w:rsid w:val="006E694D"/>
    <w:rsid w:val="006E764C"/>
    <w:rsid w:val="006F0895"/>
    <w:rsid w:val="006F2861"/>
    <w:rsid w:val="006F4242"/>
    <w:rsid w:val="006F5218"/>
    <w:rsid w:val="006F5604"/>
    <w:rsid w:val="006F5B4C"/>
    <w:rsid w:val="006F5F8F"/>
    <w:rsid w:val="007012FF"/>
    <w:rsid w:val="00702CF0"/>
    <w:rsid w:val="007030C2"/>
    <w:rsid w:val="00703559"/>
    <w:rsid w:val="007039F3"/>
    <w:rsid w:val="00703C4C"/>
    <w:rsid w:val="00703D4D"/>
    <w:rsid w:val="00706618"/>
    <w:rsid w:val="00706709"/>
    <w:rsid w:val="00711D2F"/>
    <w:rsid w:val="00715E0A"/>
    <w:rsid w:val="00724C7B"/>
    <w:rsid w:val="007308F4"/>
    <w:rsid w:val="0073383D"/>
    <w:rsid w:val="00736AF5"/>
    <w:rsid w:val="00737488"/>
    <w:rsid w:val="007400C1"/>
    <w:rsid w:val="00742919"/>
    <w:rsid w:val="00747D44"/>
    <w:rsid w:val="0075155E"/>
    <w:rsid w:val="007564A8"/>
    <w:rsid w:val="00756785"/>
    <w:rsid w:val="0076228F"/>
    <w:rsid w:val="007640F9"/>
    <w:rsid w:val="00770A00"/>
    <w:rsid w:val="007715F1"/>
    <w:rsid w:val="00772364"/>
    <w:rsid w:val="007741B0"/>
    <w:rsid w:val="00777235"/>
    <w:rsid w:val="007805A0"/>
    <w:rsid w:val="0078107C"/>
    <w:rsid w:val="00784721"/>
    <w:rsid w:val="00784BA0"/>
    <w:rsid w:val="00793B15"/>
    <w:rsid w:val="007955AF"/>
    <w:rsid w:val="007A65E0"/>
    <w:rsid w:val="007A6860"/>
    <w:rsid w:val="007A7A97"/>
    <w:rsid w:val="007B0FED"/>
    <w:rsid w:val="007B4F85"/>
    <w:rsid w:val="007B681C"/>
    <w:rsid w:val="007C086E"/>
    <w:rsid w:val="007C4DE0"/>
    <w:rsid w:val="007C5D45"/>
    <w:rsid w:val="007D4413"/>
    <w:rsid w:val="007E6027"/>
    <w:rsid w:val="007E6EB1"/>
    <w:rsid w:val="007F228B"/>
    <w:rsid w:val="007F27AD"/>
    <w:rsid w:val="007F3AC8"/>
    <w:rsid w:val="007F3D94"/>
    <w:rsid w:val="00800423"/>
    <w:rsid w:val="00800700"/>
    <w:rsid w:val="0080337E"/>
    <w:rsid w:val="00806E81"/>
    <w:rsid w:val="00814ACD"/>
    <w:rsid w:val="00814D04"/>
    <w:rsid w:val="00823F10"/>
    <w:rsid w:val="008246EE"/>
    <w:rsid w:val="00825453"/>
    <w:rsid w:val="00826DFB"/>
    <w:rsid w:val="00831242"/>
    <w:rsid w:val="00834BE3"/>
    <w:rsid w:val="0083527F"/>
    <w:rsid w:val="00835B21"/>
    <w:rsid w:val="00840B14"/>
    <w:rsid w:val="00841BA9"/>
    <w:rsid w:val="008427E7"/>
    <w:rsid w:val="00842D36"/>
    <w:rsid w:val="00844686"/>
    <w:rsid w:val="00850900"/>
    <w:rsid w:val="00854951"/>
    <w:rsid w:val="008625B8"/>
    <w:rsid w:val="00864100"/>
    <w:rsid w:val="0086734F"/>
    <w:rsid w:val="00867D0D"/>
    <w:rsid w:val="008705D5"/>
    <w:rsid w:val="008711DB"/>
    <w:rsid w:val="00872192"/>
    <w:rsid w:val="00874DFA"/>
    <w:rsid w:val="008770E8"/>
    <w:rsid w:val="008779CC"/>
    <w:rsid w:val="00892C86"/>
    <w:rsid w:val="008944D7"/>
    <w:rsid w:val="00894900"/>
    <w:rsid w:val="008A142E"/>
    <w:rsid w:val="008A4C7C"/>
    <w:rsid w:val="008A6F34"/>
    <w:rsid w:val="008B1B5E"/>
    <w:rsid w:val="008B2CCB"/>
    <w:rsid w:val="008B40AF"/>
    <w:rsid w:val="008B5444"/>
    <w:rsid w:val="008B6A07"/>
    <w:rsid w:val="008B6DA1"/>
    <w:rsid w:val="008B72E7"/>
    <w:rsid w:val="008B7535"/>
    <w:rsid w:val="008C6F41"/>
    <w:rsid w:val="008C7AA7"/>
    <w:rsid w:val="008C7F63"/>
    <w:rsid w:val="008D00ED"/>
    <w:rsid w:val="008D61DE"/>
    <w:rsid w:val="008E0A4E"/>
    <w:rsid w:val="008E35F4"/>
    <w:rsid w:val="008E3609"/>
    <w:rsid w:val="008E55A6"/>
    <w:rsid w:val="008F16FD"/>
    <w:rsid w:val="008F6387"/>
    <w:rsid w:val="008F6E3E"/>
    <w:rsid w:val="008F7621"/>
    <w:rsid w:val="0090428E"/>
    <w:rsid w:val="00905D70"/>
    <w:rsid w:val="009072A1"/>
    <w:rsid w:val="00911E35"/>
    <w:rsid w:val="00916717"/>
    <w:rsid w:val="00916A31"/>
    <w:rsid w:val="00920B28"/>
    <w:rsid w:val="00920C5A"/>
    <w:rsid w:val="00925A2E"/>
    <w:rsid w:val="009272A0"/>
    <w:rsid w:val="00927C86"/>
    <w:rsid w:val="00931A45"/>
    <w:rsid w:val="009363FC"/>
    <w:rsid w:val="00952FD3"/>
    <w:rsid w:val="0095410A"/>
    <w:rsid w:val="009541EE"/>
    <w:rsid w:val="00957440"/>
    <w:rsid w:val="00961B3E"/>
    <w:rsid w:val="00961F85"/>
    <w:rsid w:val="009704FF"/>
    <w:rsid w:val="00975907"/>
    <w:rsid w:val="00980527"/>
    <w:rsid w:val="00981546"/>
    <w:rsid w:val="00982D32"/>
    <w:rsid w:val="00983D88"/>
    <w:rsid w:val="009875B7"/>
    <w:rsid w:val="00991E5B"/>
    <w:rsid w:val="009926CD"/>
    <w:rsid w:val="00996954"/>
    <w:rsid w:val="0099709B"/>
    <w:rsid w:val="009A11ED"/>
    <w:rsid w:val="009A3DA5"/>
    <w:rsid w:val="009A4075"/>
    <w:rsid w:val="009A45E4"/>
    <w:rsid w:val="009A515B"/>
    <w:rsid w:val="009A73C7"/>
    <w:rsid w:val="009A7409"/>
    <w:rsid w:val="009B0C05"/>
    <w:rsid w:val="009B5C27"/>
    <w:rsid w:val="009C2493"/>
    <w:rsid w:val="009D1F70"/>
    <w:rsid w:val="009D3257"/>
    <w:rsid w:val="009D6083"/>
    <w:rsid w:val="009E1F2D"/>
    <w:rsid w:val="009E5330"/>
    <w:rsid w:val="009E67B2"/>
    <w:rsid w:val="009F34BD"/>
    <w:rsid w:val="009F5707"/>
    <w:rsid w:val="009F59EA"/>
    <w:rsid w:val="009F5FE4"/>
    <w:rsid w:val="00A02D62"/>
    <w:rsid w:val="00A044A4"/>
    <w:rsid w:val="00A05E08"/>
    <w:rsid w:val="00A063CF"/>
    <w:rsid w:val="00A12852"/>
    <w:rsid w:val="00A14BF9"/>
    <w:rsid w:val="00A15E46"/>
    <w:rsid w:val="00A2190A"/>
    <w:rsid w:val="00A2208B"/>
    <w:rsid w:val="00A23493"/>
    <w:rsid w:val="00A249AF"/>
    <w:rsid w:val="00A25F58"/>
    <w:rsid w:val="00A264B5"/>
    <w:rsid w:val="00A264DB"/>
    <w:rsid w:val="00A31686"/>
    <w:rsid w:val="00A31C6F"/>
    <w:rsid w:val="00A32C69"/>
    <w:rsid w:val="00A36468"/>
    <w:rsid w:val="00A45C0F"/>
    <w:rsid w:val="00A47D0C"/>
    <w:rsid w:val="00A5064E"/>
    <w:rsid w:val="00A51D79"/>
    <w:rsid w:val="00A53AC2"/>
    <w:rsid w:val="00A5506B"/>
    <w:rsid w:val="00A56C09"/>
    <w:rsid w:val="00A65292"/>
    <w:rsid w:val="00A665A1"/>
    <w:rsid w:val="00A723F7"/>
    <w:rsid w:val="00A72CF2"/>
    <w:rsid w:val="00A73831"/>
    <w:rsid w:val="00A748E0"/>
    <w:rsid w:val="00A756A7"/>
    <w:rsid w:val="00A7617C"/>
    <w:rsid w:val="00A81749"/>
    <w:rsid w:val="00A81AD8"/>
    <w:rsid w:val="00A841C9"/>
    <w:rsid w:val="00A865FC"/>
    <w:rsid w:val="00A90B56"/>
    <w:rsid w:val="00A90D6D"/>
    <w:rsid w:val="00A90E5A"/>
    <w:rsid w:val="00A92CB9"/>
    <w:rsid w:val="00A93D70"/>
    <w:rsid w:val="00AA0513"/>
    <w:rsid w:val="00AA1024"/>
    <w:rsid w:val="00AA1F26"/>
    <w:rsid w:val="00AA2F14"/>
    <w:rsid w:val="00AA3FC5"/>
    <w:rsid w:val="00AA5EAD"/>
    <w:rsid w:val="00AB334F"/>
    <w:rsid w:val="00AC0AB7"/>
    <w:rsid w:val="00AC1B39"/>
    <w:rsid w:val="00AC1F60"/>
    <w:rsid w:val="00AC64ED"/>
    <w:rsid w:val="00AD15EA"/>
    <w:rsid w:val="00AD3A0F"/>
    <w:rsid w:val="00AE1490"/>
    <w:rsid w:val="00AE3128"/>
    <w:rsid w:val="00AE644B"/>
    <w:rsid w:val="00AF1E44"/>
    <w:rsid w:val="00AF43D9"/>
    <w:rsid w:val="00AF661E"/>
    <w:rsid w:val="00B011AD"/>
    <w:rsid w:val="00B02C49"/>
    <w:rsid w:val="00B049C8"/>
    <w:rsid w:val="00B116D9"/>
    <w:rsid w:val="00B13500"/>
    <w:rsid w:val="00B1788A"/>
    <w:rsid w:val="00B202E8"/>
    <w:rsid w:val="00B2112E"/>
    <w:rsid w:val="00B252FB"/>
    <w:rsid w:val="00B25408"/>
    <w:rsid w:val="00B26B48"/>
    <w:rsid w:val="00B27859"/>
    <w:rsid w:val="00B304A3"/>
    <w:rsid w:val="00B30D4B"/>
    <w:rsid w:val="00B3401E"/>
    <w:rsid w:val="00B353AB"/>
    <w:rsid w:val="00B37CA5"/>
    <w:rsid w:val="00B409F8"/>
    <w:rsid w:val="00B54CDA"/>
    <w:rsid w:val="00B55502"/>
    <w:rsid w:val="00B67A51"/>
    <w:rsid w:val="00B71B89"/>
    <w:rsid w:val="00B807AA"/>
    <w:rsid w:val="00B81307"/>
    <w:rsid w:val="00B82DBF"/>
    <w:rsid w:val="00B85952"/>
    <w:rsid w:val="00B86B42"/>
    <w:rsid w:val="00B926B0"/>
    <w:rsid w:val="00BA0455"/>
    <w:rsid w:val="00BA13F2"/>
    <w:rsid w:val="00BA3683"/>
    <w:rsid w:val="00BA65F9"/>
    <w:rsid w:val="00BA6F0C"/>
    <w:rsid w:val="00BA72BF"/>
    <w:rsid w:val="00BA7671"/>
    <w:rsid w:val="00BB2099"/>
    <w:rsid w:val="00BB38BA"/>
    <w:rsid w:val="00BB4B4A"/>
    <w:rsid w:val="00BB4D95"/>
    <w:rsid w:val="00BB7552"/>
    <w:rsid w:val="00BB7C21"/>
    <w:rsid w:val="00BC134E"/>
    <w:rsid w:val="00BC520C"/>
    <w:rsid w:val="00BC6356"/>
    <w:rsid w:val="00BC6A5C"/>
    <w:rsid w:val="00BC771F"/>
    <w:rsid w:val="00BD0F2A"/>
    <w:rsid w:val="00BD19D2"/>
    <w:rsid w:val="00BD58E4"/>
    <w:rsid w:val="00BD5C58"/>
    <w:rsid w:val="00BD6EE4"/>
    <w:rsid w:val="00BD7FFD"/>
    <w:rsid w:val="00BE0617"/>
    <w:rsid w:val="00BE1808"/>
    <w:rsid w:val="00BE19E9"/>
    <w:rsid w:val="00BE21F4"/>
    <w:rsid w:val="00BE3D49"/>
    <w:rsid w:val="00BE68F2"/>
    <w:rsid w:val="00BF0B18"/>
    <w:rsid w:val="00BF0E39"/>
    <w:rsid w:val="00BF1347"/>
    <w:rsid w:val="00BF172F"/>
    <w:rsid w:val="00BF22CA"/>
    <w:rsid w:val="00BF2E58"/>
    <w:rsid w:val="00BF3390"/>
    <w:rsid w:val="00BF3A00"/>
    <w:rsid w:val="00BF404C"/>
    <w:rsid w:val="00BF636E"/>
    <w:rsid w:val="00BF6C65"/>
    <w:rsid w:val="00C02321"/>
    <w:rsid w:val="00C02765"/>
    <w:rsid w:val="00C05A00"/>
    <w:rsid w:val="00C1275A"/>
    <w:rsid w:val="00C143F9"/>
    <w:rsid w:val="00C1458F"/>
    <w:rsid w:val="00C2004C"/>
    <w:rsid w:val="00C2029D"/>
    <w:rsid w:val="00C20674"/>
    <w:rsid w:val="00C21B6D"/>
    <w:rsid w:val="00C230E6"/>
    <w:rsid w:val="00C2768B"/>
    <w:rsid w:val="00C27C40"/>
    <w:rsid w:val="00C27C60"/>
    <w:rsid w:val="00C27FFB"/>
    <w:rsid w:val="00C306DD"/>
    <w:rsid w:val="00C3658D"/>
    <w:rsid w:val="00C37538"/>
    <w:rsid w:val="00C41230"/>
    <w:rsid w:val="00C41FDB"/>
    <w:rsid w:val="00C50769"/>
    <w:rsid w:val="00C664AC"/>
    <w:rsid w:val="00C70195"/>
    <w:rsid w:val="00C7267A"/>
    <w:rsid w:val="00C746E3"/>
    <w:rsid w:val="00C749A3"/>
    <w:rsid w:val="00C75220"/>
    <w:rsid w:val="00C76213"/>
    <w:rsid w:val="00C80FA7"/>
    <w:rsid w:val="00C81B50"/>
    <w:rsid w:val="00C8228A"/>
    <w:rsid w:val="00C854BC"/>
    <w:rsid w:val="00C92F79"/>
    <w:rsid w:val="00C93030"/>
    <w:rsid w:val="00C933C1"/>
    <w:rsid w:val="00C95E71"/>
    <w:rsid w:val="00C964E9"/>
    <w:rsid w:val="00C97636"/>
    <w:rsid w:val="00C9773A"/>
    <w:rsid w:val="00CA012A"/>
    <w:rsid w:val="00CA09C5"/>
    <w:rsid w:val="00CA47A8"/>
    <w:rsid w:val="00CB0778"/>
    <w:rsid w:val="00CB0EFA"/>
    <w:rsid w:val="00CB2C8C"/>
    <w:rsid w:val="00CB3BE6"/>
    <w:rsid w:val="00CB4241"/>
    <w:rsid w:val="00CB5D5B"/>
    <w:rsid w:val="00CB654F"/>
    <w:rsid w:val="00CC37D7"/>
    <w:rsid w:val="00CC520E"/>
    <w:rsid w:val="00CC5C26"/>
    <w:rsid w:val="00CC7DBB"/>
    <w:rsid w:val="00CD0FB0"/>
    <w:rsid w:val="00CD3216"/>
    <w:rsid w:val="00CD385F"/>
    <w:rsid w:val="00CD5EBE"/>
    <w:rsid w:val="00CE1506"/>
    <w:rsid w:val="00CE2A3B"/>
    <w:rsid w:val="00CF16C6"/>
    <w:rsid w:val="00CF1C59"/>
    <w:rsid w:val="00CF4C2B"/>
    <w:rsid w:val="00CF628C"/>
    <w:rsid w:val="00D01DC9"/>
    <w:rsid w:val="00D03868"/>
    <w:rsid w:val="00D06FC9"/>
    <w:rsid w:val="00D1493C"/>
    <w:rsid w:val="00D23803"/>
    <w:rsid w:val="00D23ED6"/>
    <w:rsid w:val="00D27F12"/>
    <w:rsid w:val="00D35D89"/>
    <w:rsid w:val="00D36542"/>
    <w:rsid w:val="00D40082"/>
    <w:rsid w:val="00D41EE5"/>
    <w:rsid w:val="00D44360"/>
    <w:rsid w:val="00D44D18"/>
    <w:rsid w:val="00D4754B"/>
    <w:rsid w:val="00D61CC3"/>
    <w:rsid w:val="00D62533"/>
    <w:rsid w:val="00D64043"/>
    <w:rsid w:val="00D6415C"/>
    <w:rsid w:val="00D6597B"/>
    <w:rsid w:val="00D70FD5"/>
    <w:rsid w:val="00D74AC1"/>
    <w:rsid w:val="00D74BD6"/>
    <w:rsid w:val="00D762B4"/>
    <w:rsid w:val="00D8101A"/>
    <w:rsid w:val="00D901CE"/>
    <w:rsid w:val="00D92FE0"/>
    <w:rsid w:val="00D960ED"/>
    <w:rsid w:val="00D964CE"/>
    <w:rsid w:val="00DA2B05"/>
    <w:rsid w:val="00DA6F6A"/>
    <w:rsid w:val="00DB094C"/>
    <w:rsid w:val="00DB7AA1"/>
    <w:rsid w:val="00DB7F92"/>
    <w:rsid w:val="00DC4C68"/>
    <w:rsid w:val="00DC60C4"/>
    <w:rsid w:val="00DC7423"/>
    <w:rsid w:val="00DC7E0A"/>
    <w:rsid w:val="00DD0A1A"/>
    <w:rsid w:val="00DD5359"/>
    <w:rsid w:val="00DD6C5C"/>
    <w:rsid w:val="00DE0E20"/>
    <w:rsid w:val="00DE12A8"/>
    <w:rsid w:val="00DE259E"/>
    <w:rsid w:val="00DE3CC5"/>
    <w:rsid w:val="00DF5800"/>
    <w:rsid w:val="00DF62CB"/>
    <w:rsid w:val="00E00E6C"/>
    <w:rsid w:val="00E04598"/>
    <w:rsid w:val="00E102AB"/>
    <w:rsid w:val="00E12614"/>
    <w:rsid w:val="00E14353"/>
    <w:rsid w:val="00E14D43"/>
    <w:rsid w:val="00E170A3"/>
    <w:rsid w:val="00E17C1B"/>
    <w:rsid w:val="00E244B0"/>
    <w:rsid w:val="00E2450E"/>
    <w:rsid w:val="00E3514B"/>
    <w:rsid w:val="00E37263"/>
    <w:rsid w:val="00E3796D"/>
    <w:rsid w:val="00E400FE"/>
    <w:rsid w:val="00E40184"/>
    <w:rsid w:val="00E42DA6"/>
    <w:rsid w:val="00E45741"/>
    <w:rsid w:val="00E4636C"/>
    <w:rsid w:val="00E55E8C"/>
    <w:rsid w:val="00E63774"/>
    <w:rsid w:val="00E72219"/>
    <w:rsid w:val="00E74107"/>
    <w:rsid w:val="00E7730C"/>
    <w:rsid w:val="00E81F1C"/>
    <w:rsid w:val="00E83285"/>
    <w:rsid w:val="00E9038B"/>
    <w:rsid w:val="00E90D52"/>
    <w:rsid w:val="00E9489B"/>
    <w:rsid w:val="00E9780D"/>
    <w:rsid w:val="00EA0A50"/>
    <w:rsid w:val="00EA264C"/>
    <w:rsid w:val="00EA6297"/>
    <w:rsid w:val="00EA6EC7"/>
    <w:rsid w:val="00EB01E6"/>
    <w:rsid w:val="00EB0B69"/>
    <w:rsid w:val="00EB2147"/>
    <w:rsid w:val="00EB4FBE"/>
    <w:rsid w:val="00EB5B6A"/>
    <w:rsid w:val="00EC108D"/>
    <w:rsid w:val="00EC60C0"/>
    <w:rsid w:val="00ED1EE6"/>
    <w:rsid w:val="00ED2144"/>
    <w:rsid w:val="00ED2EC8"/>
    <w:rsid w:val="00ED6FBB"/>
    <w:rsid w:val="00EE0E38"/>
    <w:rsid w:val="00EE1A2C"/>
    <w:rsid w:val="00EE3E44"/>
    <w:rsid w:val="00EE5794"/>
    <w:rsid w:val="00EE63F4"/>
    <w:rsid w:val="00EE6946"/>
    <w:rsid w:val="00EF1C25"/>
    <w:rsid w:val="00EF3272"/>
    <w:rsid w:val="00EF3440"/>
    <w:rsid w:val="00EF4405"/>
    <w:rsid w:val="00EF5EF5"/>
    <w:rsid w:val="00F044D6"/>
    <w:rsid w:val="00F13527"/>
    <w:rsid w:val="00F14437"/>
    <w:rsid w:val="00F1584E"/>
    <w:rsid w:val="00F167E0"/>
    <w:rsid w:val="00F178F0"/>
    <w:rsid w:val="00F21E80"/>
    <w:rsid w:val="00F2263E"/>
    <w:rsid w:val="00F24ABA"/>
    <w:rsid w:val="00F25551"/>
    <w:rsid w:val="00F300BB"/>
    <w:rsid w:val="00F311BA"/>
    <w:rsid w:val="00F35D3A"/>
    <w:rsid w:val="00F36761"/>
    <w:rsid w:val="00F373F3"/>
    <w:rsid w:val="00F406E3"/>
    <w:rsid w:val="00F425F4"/>
    <w:rsid w:val="00F4396F"/>
    <w:rsid w:val="00F50599"/>
    <w:rsid w:val="00F51292"/>
    <w:rsid w:val="00F523F9"/>
    <w:rsid w:val="00F57297"/>
    <w:rsid w:val="00F6216C"/>
    <w:rsid w:val="00F637E6"/>
    <w:rsid w:val="00F65BE9"/>
    <w:rsid w:val="00F65F9F"/>
    <w:rsid w:val="00F7211A"/>
    <w:rsid w:val="00F72954"/>
    <w:rsid w:val="00F73EE7"/>
    <w:rsid w:val="00F83D31"/>
    <w:rsid w:val="00F916C6"/>
    <w:rsid w:val="00F925AB"/>
    <w:rsid w:val="00F97EB6"/>
    <w:rsid w:val="00FA0DB3"/>
    <w:rsid w:val="00FA25E6"/>
    <w:rsid w:val="00FA44F6"/>
    <w:rsid w:val="00FA72DA"/>
    <w:rsid w:val="00FA7652"/>
    <w:rsid w:val="00FB37D6"/>
    <w:rsid w:val="00FB72E0"/>
    <w:rsid w:val="00FC1140"/>
    <w:rsid w:val="00FC1DB6"/>
    <w:rsid w:val="00FC3620"/>
    <w:rsid w:val="00FC3FEC"/>
    <w:rsid w:val="00FC4506"/>
    <w:rsid w:val="00FC65ED"/>
    <w:rsid w:val="00FD0FBE"/>
    <w:rsid w:val="00FD2346"/>
    <w:rsid w:val="00FD3254"/>
    <w:rsid w:val="00FD75B2"/>
    <w:rsid w:val="00FE0BDB"/>
    <w:rsid w:val="00FE212D"/>
    <w:rsid w:val="00FE2478"/>
    <w:rsid w:val="00FE24E8"/>
    <w:rsid w:val="00FE2ECD"/>
    <w:rsid w:val="00FF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65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9"/>
    <w:qFormat/>
    <w:locked/>
    <w:rsid w:val="00D6597B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link w:val="a3"/>
    <w:uiPriority w:val="99"/>
    <w:semiHidden/>
    <w:rsid w:val="00ED5236"/>
    <w:rPr>
      <w:sz w:val="20"/>
      <w:szCs w:val="20"/>
    </w:rPr>
  </w:style>
  <w:style w:type="character" w:styleId="a5">
    <w:name w:val="page number"/>
    <w:uiPriority w:val="99"/>
    <w:semiHidden/>
    <w:rsid w:val="00BF6C65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7">
    <w:name w:val="頁首 字元"/>
    <w:link w:val="a6"/>
    <w:uiPriority w:val="99"/>
    <w:semiHidden/>
    <w:rsid w:val="00ED5236"/>
    <w:rPr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F6C65"/>
    <w:pPr>
      <w:spacing w:before="100" w:beforeAutospacing="1" w:after="100" w:afterAutospacing="1" w:line="480" w:lineRule="exact"/>
      <w:jc w:val="both"/>
    </w:pPr>
    <w:rPr>
      <w:kern w:val="0"/>
      <w:sz w:val="20"/>
    </w:rPr>
  </w:style>
  <w:style w:type="character" w:customStyle="1" w:styleId="a9">
    <w:name w:val="本文 字元"/>
    <w:link w:val="a8"/>
    <w:uiPriority w:val="99"/>
    <w:semiHidden/>
    <w:rsid w:val="00ED5236"/>
    <w:rPr>
      <w:szCs w:val="20"/>
    </w:rPr>
  </w:style>
  <w:style w:type="paragraph" w:styleId="aa">
    <w:name w:val="Balloon Text"/>
    <w:basedOn w:val="a"/>
    <w:link w:val="ab"/>
    <w:uiPriority w:val="99"/>
    <w:semiHidden/>
    <w:rsid w:val="00BF6C65"/>
    <w:rPr>
      <w:rFonts w:ascii="Cambria" w:hAnsi="Cambria"/>
      <w:kern w:val="0"/>
      <w:sz w:val="0"/>
      <w:szCs w:val="0"/>
    </w:rPr>
  </w:style>
  <w:style w:type="character" w:customStyle="1" w:styleId="ab">
    <w:name w:val="註解方塊文字 字元"/>
    <w:link w:val="aa"/>
    <w:uiPriority w:val="99"/>
    <w:semiHidden/>
    <w:rsid w:val="00ED5236"/>
    <w:rPr>
      <w:rFonts w:ascii="Cambria" w:eastAsia="新細明體" w:hAnsi="Cambria" w:cs="Times New Roman"/>
      <w:sz w:val="0"/>
      <w:szCs w:val="0"/>
    </w:rPr>
  </w:style>
  <w:style w:type="paragraph" w:styleId="ac">
    <w:name w:val="annotation text"/>
    <w:basedOn w:val="a"/>
    <w:link w:val="ad"/>
    <w:uiPriority w:val="99"/>
    <w:semiHidden/>
    <w:rsid w:val="00BF6C65"/>
    <w:pPr>
      <w:adjustRightInd w:val="0"/>
      <w:spacing w:line="360" w:lineRule="atLeast"/>
      <w:textAlignment w:val="baseline"/>
    </w:pPr>
    <w:rPr>
      <w:kern w:val="0"/>
    </w:rPr>
  </w:style>
  <w:style w:type="character" w:customStyle="1" w:styleId="ad">
    <w:name w:val="註解文字 字元"/>
    <w:link w:val="ac"/>
    <w:uiPriority w:val="99"/>
    <w:semiHidden/>
    <w:locked/>
    <w:rsid w:val="007A7A97"/>
    <w:rPr>
      <w:rFonts w:cs="Times New Roman"/>
      <w:sz w:val="24"/>
    </w:rPr>
  </w:style>
  <w:style w:type="paragraph" w:styleId="ae">
    <w:name w:val="Body Text Indent"/>
    <w:basedOn w:val="a"/>
    <w:link w:val="af"/>
    <w:uiPriority w:val="99"/>
    <w:semiHidden/>
    <w:rsid w:val="00BF6C65"/>
    <w:pPr>
      <w:spacing w:beforeLines="50" w:after="100" w:afterAutospacing="1" w:line="520" w:lineRule="exact"/>
      <w:ind w:left="720" w:hangingChars="200" w:hanging="720"/>
      <w:jc w:val="both"/>
    </w:pPr>
    <w:rPr>
      <w:kern w:val="0"/>
      <w:sz w:val="20"/>
    </w:rPr>
  </w:style>
  <w:style w:type="character" w:customStyle="1" w:styleId="af">
    <w:name w:val="本文縮排 字元"/>
    <w:link w:val="ae"/>
    <w:uiPriority w:val="99"/>
    <w:semiHidden/>
    <w:rsid w:val="00ED5236"/>
    <w:rPr>
      <w:szCs w:val="20"/>
    </w:rPr>
  </w:style>
  <w:style w:type="character" w:styleId="af0">
    <w:name w:val="Strong"/>
    <w:uiPriority w:val="99"/>
    <w:qFormat/>
    <w:rsid w:val="00BF6C65"/>
    <w:rPr>
      <w:rFonts w:cs="Times New Roman"/>
      <w:b/>
      <w:bCs/>
    </w:rPr>
  </w:style>
  <w:style w:type="paragraph" w:customStyle="1" w:styleId="ecmsonormal">
    <w:name w:val="ec_msonormal"/>
    <w:basedOn w:val="a"/>
    <w:uiPriority w:val="99"/>
    <w:rsid w:val="00BF6C6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uiPriority w:val="99"/>
    <w:semiHidden/>
    <w:rsid w:val="00BF6C65"/>
    <w:pPr>
      <w:spacing w:line="400" w:lineRule="exact"/>
      <w:ind w:left="1080" w:hanging="1080"/>
    </w:pPr>
    <w:rPr>
      <w:kern w:val="0"/>
      <w:sz w:val="20"/>
    </w:rPr>
  </w:style>
  <w:style w:type="character" w:customStyle="1" w:styleId="20">
    <w:name w:val="本文縮排 2 字元"/>
    <w:link w:val="2"/>
    <w:uiPriority w:val="99"/>
    <w:semiHidden/>
    <w:rsid w:val="00ED5236"/>
    <w:rPr>
      <w:szCs w:val="20"/>
    </w:rPr>
  </w:style>
  <w:style w:type="paragraph" w:styleId="31">
    <w:name w:val="Body Text Indent 3"/>
    <w:basedOn w:val="a"/>
    <w:link w:val="32"/>
    <w:uiPriority w:val="99"/>
    <w:semiHidden/>
    <w:rsid w:val="00BF6C65"/>
    <w:pPr>
      <w:spacing w:after="120"/>
      <w:ind w:leftChars="200" w:left="480"/>
    </w:pPr>
    <w:rPr>
      <w:kern w:val="0"/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ED5236"/>
    <w:rPr>
      <w:sz w:val="16"/>
      <w:szCs w:val="16"/>
    </w:rPr>
  </w:style>
  <w:style w:type="character" w:styleId="af1">
    <w:name w:val="annotation reference"/>
    <w:uiPriority w:val="99"/>
    <w:semiHidden/>
    <w:rsid w:val="007A7A97"/>
    <w:rPr>
      <w:rFonts w:cs="Times New Roman"/>
      <w:sz w:val="18"/>
      <w:szCs w:val="18"/>
    </w:rPr>
  </w:style>
  <w:style w:type="paragraph" w:styleId="af2">
    <w:name w:val="annotation subject"/>
    <w:basedOn w:val="ac"/>
    <w:next w:val="ac"/>
    <w:link w:val="af3"/>
    <w:uiPriority w:val="99"/>
    <w:semiHidden/>
    <w:rsid w:val="007A7A97"/>
    <w:pPr>
      <w:adjustRightInd/>
      <w:spacing w:line="240" w:lineRule="auto"/>
      <w:textAlignment w:val="auto"/>
    </w:pPr>
  </w:style>
  <w:style w:type="character" w:customStyle="1" w:styleId="af3">
    <w:name w:val="註解主旨 字元"/>
    <w:link w:val="af2"/>
    <w:uiPriority w:val="99"/>
    <w:locked/>
    <w:rsid w:val="007A7A97"/>
    <w:rPr>
      <w:rFonts w:cs="Times New Roman"/>
      <w:sz w:val="24"/>
    </w:rPr>
  </w:style>
  <w:style w:type="character" w:customStyle="1" w:styleId="30">
    <w:name w:val="標題 3 字元"/>
    <w:link w:val="3"/>
    <w:uiPriority w:val="99"/>
    <w:rsid w:val="00D6597B"/>
    <w:rPr>
      <w:rFonts w:ascii="Arial" w:eastAsia="標楷體" w:hAnsi="Arial"/>
    </w:rPr>
  </w:style>
  <w:style w:type="paragraph" w:styleId="af4">
    <w:name w:val="List Paragraph"/>
    <w:basedOn w:val="a"/>
    <w:uiPriority w:val="34"/>
    <w:qFormat/>
    <w:rsid w:val="00D6597B"/>
    <w:pPr>
      <w:ind w:leftChars="200" w:left="480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65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9"/>
    <w:qFormat/>
    <w:locked/>
    <w:rsid w:val="00D6597B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link w:val="a3"/>
    <w:uiPriority w:val="99"/>
    <w:semiHidden/>
    <w:rsid w:val="00ED5236"/>
    <w:rPr>
      <w:sz w:val="20"/>
      <w:szCs w:val="20"/>
    </w:rPr>
  </w:style>
  <w:style w:type="character" w:styleId="a5">
    <w:name w:val="page number"/>
    <w:uiPriority w:val="99"/>
    <w:semiHidden/>
    <w:rsid w:val="00BF6C65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7">
    <w:name w:val="頁首 字元"/>
    <w:link w:val="a6"/>
    <w:uiPriority w:val="99"/>
    <w:semiHidden/>
    <w:rsid w:val="00ED5236"/>
    <w:rPr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F6C65"/>
    <w:pPr>
      <w:spacing w:before="100" w:beforeAutospacing="1" w:after="100" w:afterAutospacing="1" w:line="480" w:lineRule="exact"/>
      <w:jc w:val="both"/>
    </w:pPr>
    <w:rPr>
      <w:kern w:val="0"/>
      <w:sz w:val="20"/>
    </w:rPr>
  </w:style>
  <w:style w:type="character" w:customStyle="1" w:styleId="a9">
    <w:name w:val="本文 字元"/>
    <w:link w:val="a8"/>
    <w:uiPriority w:val="99"/>
    <w:semiHidden/>
    <w:rsid w:val="00ED5236"/>
    <w:rPr>
      <w:szCs w:val="20"/>
    </w:rPr>
  </w:style>
  <w:style w:type="paragraph" w:styleId="aa">
    <w:name w:val="Balloon Text"/>
    <w:basedOn w:val="a"/>
    <w:link w:val="ab"/>
    <w:uiPriority w:val="99"/>
    <w:semiHidden/>
    <w:rsid w:val="00BF6C65"/>
    <w:rPr>
      <w:rFonts w:ascii="Cambria" w:hAnsi="Cambria"/>
      <w:kern w:val="0"/>
      <w:sz w:val="0"/>
      <w:szCs w:val="0"/>
    </w:rPr>
  </w:style>
  <w:style w:type="character" w:customStyle="1" w:styleId="ab">
    <w:name w:val="註解方塊文字 字元"/>
    <w:link w:val="aa"/>
    <w:uiPriority w:val="99"/>
    <w:semiHidden/>
    <w:rsid w:val="00ED5236"/>
    <w:rPr>
      <w:rFonts w:ascii="Cambria" w:eastAsia="新細明體" w:hAnsi="Cambria" w:cs="Times New Roman"/>
      <w:sz w:val="0"/>
      <w:szCs w:val="0"/>
    </w:rPr>
  </w:style>
  <w:style w:type="paragraph" w:styleId="ac">
    <w:name w:val="annotation text"/>
    <w:basedOn w:val="a"/>
    <w:link w:val="ad"/>
    <w:uiPriority w:val="99"/>
    <w:semiHidden/>
    <w:rsid w:val="00BF6C65"/>
    <w:pPr>
      <w:adjustRightInd w:val="0"/>
      <w:spacing w:line="360" w:lineRule="atLeast"/>
      <w:textAlignment w:val="baseline"/>
    </w:pPr>
    <w:rPr>
      <w:kern w:val="0"/>
    </w:rPr>
  </w:style>
  <w:style w:type="character" w:customStyle="1" w:styleId="ad">
    <w:name w:val="註解文字 字元"/>
    <w:link w:val="ac"/>
    <w:uiPriority w:val="99"/>
    <w:semiHidden/>
    <w:locked/>
    <w:rsid w:val="007A7A97"/>
    <w:rPr>
      <w:rFonts w:cs="Times New Roman"/>
      <w:sz w:val="24"/>
    </w:rPr>
  </w:style>
  <w:style w:type="paragraph" w:styleId="ae">
    <w:name w:val="Body Text Indent"/>
    <w:basedOn w:val="a"/>
    <w:link w:val="af"/>
    <w:uiPriority w:val="99"/>
    <w:semiHidden/>
    <w:rsid w:val="00BF6C65"/>
    <w:pPr>
      <w:spacing w:beforeLines="50" w:after="100" w:afterAutospacing="1" w:line="520" w:lineRule="exact"/>
      <w:ind w:left="720" w:hangingChars="200" w:hanging="720"/>
      <w:jc w:val="both"/>
    </w:pPr>
    <w:rPr>
      <w:kern w:val="0"/>
      <w:sz w:val="20"/>
    </w:rPr>
  </w:style>
  <w:style w:type="character" w:customStyle="1" w:styleId="af">
    <w:name w:val="本文縮排 字元"/>
    <w:link w:val="ae"/>
    <w:uiPriority w:val="99"/>
    <w:semiHidden/>
    <w:rsid w:val="00ED5236"/>
    <w:rPr>
      <w:szCs w:val="20"/>
    </w:rPr>
  </w:style>
  <w:style w:type="character" w:styleId="af0">
    <w:name w:val="Strong"/>
    <w:uiPriority w:val="99"/>
    <w:qFormat/>
    <w:rsid w:val="00BF6C65"/>
    <w:rPr>
      <w:rFonts w:cs="Times New Roman"/>
      <w:b/>
      <w:bCs/>
    </w:rPr>
  </w:style>
  <w:style w:type="paragraph" w:customStyle="1" w:styleId="ecmsonormal">
    <w:name w:val="ec_msonormal"/>
    <w:basedOn w:val="a"/>
    <w:uiPriority w:val="99"/>
    <w:rsid w:val="00BF6C6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uiPriority w:val="99"/>
    <w:semiHidden/>
    <w:rsid w:val="00BF6C65"/>
    <w:pPr>
      <w:spacing w:line="400" w:lineRule="exact"/>
      <w:ind w:left="1080" w:hanging="1080"/>
    </w:pPr>
    <w:rPr>
      <w:kern w:val="0"/>
      <w:sz w:val="20"/>
    </w:rPr>
  </w:style>
  <w:style w:type="character" w:customStyle="1" w:styleId="20">
    <w:name w:val="本文縮排 2 字元"/>
    <w:link w:val="2"/>
    <w:uiPriority w:val="99"/>
    <w:semiHidden/>
    <w:rsid w:val="00ED5236"/>
    <w:rPr>
      <w:szCs w:val="20"/>
    </w:rPr>
  </w:style>
  <w:style w:type="paragraph" w:styleId="31">
    <w:name w:val="Body Text Indent 3"/>
    <w:basedOn w:val="a"/>
    <w:link w:val="32"/>
    <w:uiPriority w:val="99"/>
    <w:semiHidden/>
    <w:rsid w:val="00BF6C65"/>
    <w:pPr>
      <w:spacing w:after="120"/>
      <w:ind w:leftChars="200" w:left="480"/>
    </w:pPr>
    <w:rPr>
      <w:kern w:val="0"/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ED5236"/>
    <w:rPr>
      <w:sz w:val="16"/>
      <w:szCs w:val="16"/>
    </w:rPr>
  </w:style>
  <w:style w:type="character" w:styleId="af1">
    <w:name w:val="annotation reference"/>
    <w:uiPriority w:val="99"/>
    <w:semiHidden/>
    <w:rsid w:val="007A7A97"/>
    <w:rPr>
      <w:rFonts w:cs="Times New Roman"/>
      <w:sz w:val="18"/>
      <w:szCs w:val="18"/>
    </w:rPr>
  </w:style>
  <w:style w:type="paragraph" w:styleId="af2">
    <w:name w:val="annotation subject"/>
    <w:basedOn w:val="ac"/>
    <w:next w:val="ac"/>
    <w:link w:val="af3"/>
    <w:uiPriority w:val="99"/>
    <w:semiHidden/>
    <w:rsid w:val="007A7A97"/>
    <w:pPr>
      <w:adjustRightInd/>
      <w:spacing w:line="240" w:lineRule="auto"/>
      <w:textAlignment w:val="auto"/>
    </w:pPr>
  </w:style>
  <w:style w:type="character" w:customStyle="1" w:styleId="af3">
    <w:name w:val="註解主旨 字元"/>
    <w:link w:val="af2"/>
    <w:uiPriority w:val="99"/>
    <w:locked/>
    <w:rsid w:val="007A7A97"/>
    <w:rPr>
      <w:rFonts w:cs="Times New Roman"/>
      <w:sz w:val="24"/>
    </w:rPr>
  </w:style>
  <w:style w:type="character" w:customStyle="1" w:styleId="30">
    <w:name w:val="標題 3 字元"/>
    <w:link w:val="3"/>
    <w:uiPriority w:val="99"/>
    <w:rsid w:val="00D6597B"/>
    <w:rPr>
      <w:rFonts w:ascii="Arial" w:eastAsia="標楷體" w:hAnsi="Arial"/>
    </w:rPr>
  </w:style>
  <w:style w:type="paragraph" w:styleId="af4">
    <w:name w:val="List Paragraph"/>
    <w:basedOn w:val="a"/>
    <w:uiPriority w:val="34"/>
    <w:qFormat/>
    <w:rsid w:val="00D6597B"/>
    <w:pPr>
      <w:ind w:leftChars="200" w:left="48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ce%20Chung\Desktop\&#37117;&#24066;&#35373;&#35336;&#23529;&#35696;&#36039;&#26009;\&#37117;&#24066;&#35373;&#35336;&#23529;&#35696;\103&#24180;\&#24185;&#20107;&#26371;\&#35696;&#31243;\103.5.5&#24185;&#20107;&#26371;&#35696;&#31243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4BAE0-89B3-4CA1-8D7C-581D2F3B5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103.5.5幹事會議程</Template>
  <TotalTime>6</TotalTime>
  <Pages>1</Pages>
  <Words>40</Words>
  <Characters>231</Characters>
  <Application>Microsoft Office Word</Application>
  <DocSecurity>0</DocSecurity>
  <Lines>1</Lines>
  <Paragraphs>1</Paragraphs>
  <ScaleCrop>false</ScaleCrop>
  <Company>www</Company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台中市都市設計審查幹事會議議程</dc:title>
  <dc:creator>Alice Chung</dc:creator>
  <cp:lastModifiedBy>Alice</cp:lastModifiedBy>
  <cp:revision>4</cp:revision>
  <cp:lastPrinted>2015-01-12T03:38:00Z</cp:lastPrinted>
  <dcterms:created xsi:type="dcterms:W3CDTF">2015-01-30T03:20:00Z</dcterms:created>
  <dcterms:modified xsi:type="dcterms:W3CDTF">2015-01-30T03:26:00Z</dcterms:modified>
</cp:coreProperties>
</file>